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92C743" w14:textId="77777777" w:rsidR="00AC749B" w:rsidRDefault="00AC749B"/>
    <w:tbl>
      <w:tblPr>
        <w:tblpPr w:leftFromText="187" w:rightFromText="187" w:vertAnchor="page" w:horzAnchor="page" w:tblpXSpec="center" w:tblpYSpec="center"/>
        <w:tblOverlap w:val="never"/>
        <w:tblW w:w="12240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2448"/>
        <w:gridCol w:w="2448"/>
        <w:gridCol w:w="2448"/>
        <w:gridCol w:w="2448"/>
      </w:tblGrid>
      <w:tr w:rsidR="00AC749B" w14:paraId="5D90CD4B" w14:textId="77777777" w:rsidTr="002F4C64">
        <w:trPr>
          <w:trHeight w:hRule="exact" w:val="259"/>
        </w:trPr>
        <w:tc>
          <w:tcPr>
            <w:tcW w:w="2448" w:type="dxa"/>
            <w:noWrap/>
            <w:tcMar>
              <w:left w:w="115" w:type="dxa"/>
              <w:bottom w:w="62" w:type="dxa"/>
              <w:right w:w="115" w:type="dxa"/>
            </w:tcMar>
            <w:vAlign w:val="bottom"/>
          </w:tcPr>
          <w:p w14:paraId="62F33505" w14:textId="77777777" w:rsidR="00AC749B" w:rsidRDefault="00AC749B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Monday</w:t>
            </w:r>
          </w:p>
        </w:tc>
        <w:tc>
          <w:tcPr>
            <w:tcW w:w="2448" w:type="dxa"/>
            <w:noWrap/>
            <w:tcMar>
              <w:left w:w="115" w:type="dxa"/>
              <w:bottom w:w="62" w:type="dxa"/>
              <w:right w:w="115" w:type="dxa"/>
            </w:tcMar>
            <w:vAlign w:val="bottom"/>
          </w:tcPr>
          <w:p w14:paraId="2745FF4C" w14:textId="77777777" w:rsidR="00AC749B" w:rsidRDefault="00AC749B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Tuesday</w:t>
            </w:r>
          </w:p>
        </w:tc>
        <w:tc>
          <w:tcPr>
            <w:tcW w:w="2448" w:type="dxa"/>
            <w:noWrap/>
            <w:tcMar>
              <w:left w:w="115" w:type="dxa"/>
              <w:bottom w:w="62" w:type="dxa"/>
              <w:right w:w="115" w:type="dxa"/>
            </w:tcMar>
            <w:vAlign w:val="bottom"/>
          </w:tcPr>
          <w:p w14:paraId="435FD176" w14:textId="77777777" w:rsidR="00AC749B" w:rsidRDefault="00AC749B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Wednesday</w:t>
            </w:r>
          </w:p>
        </w:tc>
        <w:tc>
          <w:tcPr>
            <w:tcW w:w="2448" w:type="dxa"/>
            <w:noWrap/>
            <w:tcMar>
              <w:left w:w="115" w:type="dxa"/>
              <w:bottom w:w="62" w:type="dxa"/>
              <w:right w:w="115" w:type="dxa"/>
            </w:tcMar>
            <w:vAlign w:val="bottom"/>
          </w:tcPr>
          <w:p w14:paraId="4DF38750" w14:textId="77777777" w:rsidR="00AC749B" w:rsidRDefault="00AC749B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Thursday</w:t>
            </w:r>
          </w:p>
        </w:tc>
        <w:tc>
          <w:tcPr>
            <w:tcW w:w="2448" w:type="dxa"/>
            <w:noWrap/>
            <w:tcMar>
              <w:left w:w="115" w:type="dxa"/>
              <w:bottom w:w="62" w:type="dxa"/>
              <w:right w:w="115" w:type="dxa"/>
            </w:tcMar>
            <w:vAlign w:val="bottom"/>
          </w:tcPr>
          <w:p w14:paraId="129AF40A" w14:textId="77777777" w:rsidR="00AC749B" w:rsidRDefault="00AC749B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Friday</w:t>
            </w:r>
          </w:p>
        </w:tc>
      </w:tr>
      <w:tr w:rsidR="00203999" w14:paraId="13AC75D3" w14:textId="77777777" w:rsidTr="002F4C64">
        <w:trPr>
          <w:trHeight w:hRule="exact" w:val="1872"/>
        </w:trPr>
        <w:tc>
          <w:tcPr>
            <w:tcW w:w="2448" w:type="dxa"/>
          </w:tcPr>
          <w:p w14:paraId="230E6C56" w14:textId="769FF12E" w:rsidR="00203999" w:rsidRDefault="00203999" w:rsidP="00203999">
            <w:pPr>
              <w:pStyle w:val="Dates"/>
            </w:pPr>
            <w:r>
              <w:t>2</w:t>
            </w:r>
          </w:p>
          <w:p w14:paraId="7B5EEB11" w14:textId="77777777" w:rsidR="00203999" w:rsidRPr="00E54392" w:rsidRDefault="00203999" w:rsidP="0009334C">
            <w:pPr>
              <w:pStyle w:val="Dates"/>
              <w:jc w:val="center"/>
              <w:rPr>
                <w:sz w:val="16"/>
                <w:szCs w:val="16"/>
              </w:rPr>
            </w:pPr>
            <w:r w:rsidRPr="00E54392">
              <w:rPr>
                <w:sz w:val="16"/>
                <w:szCs w:val="16"/>
              </w:rPr>
              <w:t>Volleyball Tournament</w:t>
            </w:r>
          </w:p>
          <w:p w14:paraId="036CE47D" w14:textId="77777777" w:rsidR="00203999" w:rsidRPr="00E54392" w:rsidRDefault="00203999" w:rsidP="0009334C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038645E3" w14:textId="77777777" w:rsidR="00203999" w:rsidRPr="00E54392" w:rsidRDefault="00203999" w:rsidP="0009334C">
            <w:pPr>
              <w:pStyle w:val="Dates"/>
              <w:jc w:val="center"/>
              <w:rPr>
                <w:sz w:val="16"/>
                <w:szCs w:val="16"/>
              </w:rPr>
            </w:pPr>
            <w:r w:rsidRPr="00E54392">
              <w:rPr>
                <w:sz w:val="16"/>
                <w:szCs w:val="16"/>
              </w:rPr>
              <w:t>Modified Games</w:t>
            </w:r>
          </w:p>
          <w:p w14:paraId="5133CAF7" w14:textId="77777777" w:rsidR="00203999" w:rsidRPr="00E54392" w:rsidRDefault="00203999" w:rsidP="0009334C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4AFE33BB" w14:textId="77777777" w:rsidR="00203999" w:rsidRPr="00E54392" w:rsidRDefault="00203999" w:rsidP="0009334C">
            <w:pPr>
              <w:pStyle w:val="Dates"/>
              <w:jc w:val="center"/>
              <w:rPr>
                <w:sz w:val="16"/>
                <w:szCs w:val="16"/>
              </w:rPr>
            </w:pPr>
            <w:r w:rsidRPr="00E54392">
              <w:rPr>
                <w:sz w:val="16"/>
                <w:szCs w:val="16"/>
              </w:rPr>
              <w:t>Cooperative Games</w:t>
            </w:r>
          </w:p>
          <w:p w14:paraId="15136A26" w14:textId="77777777" w:rsidR="00203999" w:rsidRPr="00E54392" w:rsidRDefault="00203999" w:rsidP="0009334C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24DBE5C9" w14:textId="77777777" w:rsidR="00203999" w:rsidRPr="00E54392" w:rsidRDefault="00203999" w:rsidP="0009334C">
            <w:pPr>
              <w:pStyle w:val="Dates"/>
              <w:jc w:val="center"/>
              <w:rPr>
                <w:sz w:val="16"/>
                <w:szCs w:val="16"/>
              </w:rPr>
            </w:pPr>
            <w:r w:rsidRPr="00E54392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2 – 3</w:t>
            </w:r>
            <w:r w:rsidRPr="00E54392">
              <w:rPr>
                <w:sz w:val="16"/>
                <w:szCs w:val="16"/>
              </w:rPr>
              <w:t>pm Ages 6-11, 12-15</w:t>
            </w:r>
          </w:p>
          <w:p w14:paraId="17208FCA" w14:textId="77777777" w:rsidR="00203999" w:rsidRDefault="00203999" w:rsidP="00203999">
            <w:pPr>
              <w:pStyle w:val="Dates"/>
            </w:pPr>
          </w:p>
        </w:tc>
        <w:tc>
          <w:tcPr>
            <w:tcW w:w="2448" w:type="dxa"/>
          </w:tcPr>
          <w:p w14:paraId="230B096B" w14:textId="644CC722" w:rsidR="00203999" w:rsidRDefault="00203999" w:rsidP="00203999">
            <w:pPr>
              <w:pStyle w:val="Dates"/>
            </w:pPr>
            <w:r>
              <w:t>3</w:t>
            </w:r>
          </w:p>
          <w:p w14:paraId="79750697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Kickball Tournament</w:t>
            </w:r>
          </w:p>
          <w:p w14:paraId="198ABBF4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7A594519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4DBCB888" w14:textId="77777777" w:rsidR="00203999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5C001B56" w14:textId="77777777" w:rsidR="00203999" w:rsidRPr="004F36E7" w:rsidRDefault="00203999" w:rsidP="00203999">
            <w:pPr>
              <w:pStyle w:val="Dates"/>
              <w:jc w:val="center"/>
              <w:rPr>
                <w:sz w:val="14"/>
                <w:szCs w:val="14"/>
              </w:rPr>
            </w:pPr>
            <w:r w:rsidRPr="004F36E7">
              <w:rPr>
                <w:sz w:val="14"/>
                <w:szCs w:val="14"/>
              </w:rPr>
              <w:t>11:30 – 1:30pm Ages 6-11, 12-15</w:t>
            </w:r>
          </w:p>
          <w:p w14:paraId="5738EE2E" w14:textId="77777777" w:rsidR="00203999" w:rsidRDefault="00203999" w:rsidP="00203999">
            <w:pPr>
              <w:pStyle w:val="Dates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B259B98" w14:textId="48392004" w:rsidR="00203999" w:rsidRDefault="00203999" w:rsidP="00203999">
            <w:pPr>
              <w:pStyle w:val="Dates"/>
            </w:pPr>
            <w:r>
              <w:t>4</w:t>
            </w:r>
          </w:p>
          <w:p w14:paraId="3CCED888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Wiffleball Tournament</w:t>
            </w:r>
          </w:p>
          <w:p w14:paraId="6655A9BA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7F5D39FB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3686443A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3E164496" w14:textId="57F42A3A" w:rsidR="00203999" w:rsidRDefault="00203999" w:rsidP="00203999">
            <w:pPr>
              <w:pStyle w:val="Dates"/>
            </w:pPr>
            <w:r w:rsidRPr="00322C7C">
              <w:rPr>
                <w:sz w:val="16"/>
                <w:szCs w:val="16"/>
              </w:rPr>
              <w:t xml:space="preserve">12 – </w:t>
            </w:r>
            <w:r>
              <w:rPr>
                <w:sz w:val="16"/>
                <w:szCs w:val="16"/>
              </w:rPr>
              <w:t>3</w:t>
            </w:r>
            <w:r w:rsidRPr="00322C7C">
              <w:rPr>
                <w:sz w:val="16"/>
                <w:szCs w:val="16"/>
              </w:rPr>
              <w:t>pm Ages 6-11, 12-15</w:t>
            </w: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D04E603" w14:textId="20516201" w:rsidR="00203999" w:rsidRDefault="00203999" w:rsidP="00203999">
            <w:pPr>
              <w:pStyle w:val="Dates"/>
            </w:pPr>
            <w:r>
              <w:t>5</w:t>
            </w:r>
          </w:p>
          <w:p w14:paraId="4FF8CCFE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Four Square</w:t>
            </w:r>
          </w:p>
          <w:p w14:paraId="16DD0631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Shuffleboard</w:t>
            </w:r>
          </w:p>
          <w:p w14:paraId="38433814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Knockout</w:t>
            </w:r>
          </w:p>
          <w:p w14:paraId="05CB2C8A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5E78525E" w14:textId="77777777" w:rsidR="00203999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48FCCEBE" w14:textId="77777777" w:rsidR="00203999" w:rsidRPr="004F36E7" w:rsidRDefault="00203999" w:rsidP="00203999">
            <w:pPr>
              <w:pStyle w:val="Dates"/>
              <w:jc w:val="center"/>
              <w:rPr>
                <w:sz w:val="14"/>
                <w:szCs w:val="14"/>
              </w:rPr>
            </w:pPr>
            <w:r w:rsidRPr="004F36E7">
              <w:rPr>
                <w:sz w:val="14"/>
                <w:szCs w:val="14"/>
              </w:rPr>
              <w:t xml:space="preserve">1:30-4:30pm Ages 6-11, 12-15 </w:t>
            </w:r>
          </w:p>
          <w:p w14:paraId="7751FB37" w14:textId="77777777" w:rsidR="00203999" w:rsidRDefault="00203999" w:rsidP="00203999">
            <w:pPr>
              <w:pStyle w:val="Dates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5942CC3" w14:textId="1086E7F9" w:rsidR="00203999" w:rsidRDefault="00203999" w:rsidP="00203999">
            <w:pPr>
              <w:pStyle w:val="Dates"/>
            </w:pPr>
            <w:r>
              <w:t>6</w:t>
            </w:r>
          </w:p>
          <w:p w14:paraId="4085F13B" w14:textId="77777777" w:rsidR="00203999" w:rsidRPr="004F36E7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  <w:r w:rsidRPr="004F36E7">
              <w:rPr>
                <w:sz w:val="16"/>
                <w:szCs w:val="16"/>
              </w:rPr>
              <w:t>Soccer Tournament</w:t>
            </w:r>
          </w:p>
          <w:p w14:paraId="6D844DB5" w14:textId="77777777" w:rsidR="00203999" w:rsidRPr="004F36E7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07A5FA77" w14:textId="77777777" w:rsidR="00203999" w:rsidRPr="004F36E7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  <w:r w:rsidRPr="004F36E7">
              <w:rPr>
                <w:sz w:val="16"/>
                <w:szCs w:val="16"/>
              </w:rPr>
              <w:t>Modified Games</w:t>
            </w:r>
          </w:p>
          <w:p w14:paraId="05865551" w14:textId="77777777" w:rsidR="00203999" w:rsidRPr="004F36E7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0D83ACBE" w14:textId="77777777" w:rsidR="00203999" w:rsidRPr="004F36E7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  <w:r w:rsidRPr="004F36E7">
              <w:rPr>
                <w:sz w:val="16"/>
                <w:szCs w:val="16"/>
              </w:rPr>
              <w:t>Cooperative Games</w:t>
            </w:r>
          </w:p>
          <w:p w14:paraId="0F869DDD" w14:textId="77777777" w:rsidR="00203999" w:rsidRPr="004F36E7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3A62DA89" w14:textId="77777777" w:rsidR="00203999" w:rsidRPr="0034010E" w:rsidRDefault="00203999" w:rsidP="00203999">
            <w:pPr>
              <w:pStyle w:val="Dates"/>
              <w:jc w:val="center"/>
              <w:rPr>
                <w:sz w:val="14"/>
                <w:szCs w:val="14"/>
              </w:rPr>
            </w:pPr>
            <w:r w:rsidRPr="0034010E">
              <w:rPr>
                <w:sz w:val="14"/>
                <w:szCs w:val="14"/>
              </w:rPr>
              <w:t>11:30 – 1:30pm Ages 6-11, 12-15</w:t>
            </w:r>
          </w:p>
          <w:p w14:paraId="7D669CE5" w14:textId="77777777" w:rsidR="00203999" w:rsidRDefault="00203999" w:rsidP="00203999">
            <w:pPr>
              <w:pStyle w:val="Dates"/>
              <w:rPr>
                <w:sz w:val="18"/>
              </w:rPr>
            </w:pPr>
          </w:p>
          <w:p w14:paraId="1F1F6D2F" w14:textId="77777777" w:rsidR="00203999" w:rsidRDefault="00203999" w:rsidP="00203999">
            <w:pPr>
              <w:pStyle w:val="Dates"/>
            </w:pPr>
          </w:p>
        </w:tc>
      </w:tr>
      <w:tr w:rsidR="00203999" w14:paraId="33CA6391" w14:textId="77777777" w:rsidTr="002F4C64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49E094E" w14:textId="68D4DAA7" w:rsidR="00203999" w:rsidRDefault="00203999" w:rsidP="00203999">
            <w:pPr>
              <w:pStyle w:val="Dates"/>
            </w:pPr>
            <w:r>
              <w:t>9</w:t>
            </w:r>
          </w:p>
          <w:p w14:paraId="1DD7E8F4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Water Polo Tournament</w:t>
            </w:r>
          </w:p>
          <w:p w14:paraId="7F109687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3A6BBA98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51E2354E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5A30D9A5" w14:textId="6E23D43D" w:rsidR="00203999" w:rsidRDefault="00203999" w:rsidP="00203999">
            <w:pPr>
              <w:pStyle w:val="Dates"/>
            </w:pPr>
            <w:r>
              <w:rPr>
                <w:sz w:val="18"/>
              </w:rPr>
              <w:t>12 - 3pm Ages 6-11, 12-15</w:t>
            </w: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AA57672" w14:textId="77777777" w:rsidR="00203999" w:rsidRDefault="00203999" w:rsidP="00203999">
            <w:pPr>
              <w:pStyle w:val="Dates"/>
            </w:pPr>
            <w:r>
              <w:t>10</w:t>
            </w:r>
          </w:p>
          <w:p w14:paraId="38BDDD5D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 w:rsidRPr="00DC1E4F">
              <w:rPr>
                <w:sz w:val="40"/>
                <w:szCs w:val="40"/>
              </w:rPr>
              <w:t>No Games</w:t>
            </w:r>
            <w:r>
              <w:rPr>
                <w:sz w:val="18"/>
              </w:rPr>
              <w:t xml:space="preserve"> </w:t>
            </w:r>
          </w:p>
          <w:p w14:paraId="14C723F6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1F1A7F69" w14:textId="77777777" w:rsidR="00203999" w:rsidRDefault="00203999" w:rsidP="00203999">
            <w:pPr>
              <w:pStyle w:val="Dates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BB5ED9" w14:textId="5448C53D" w:rsidR="00203999" w:rsidRDefault="00203999" w:rsidP="00203999">
            <w:pPr>
              <w:pStyle w:val="Dates"/>
            </w:pPr>
            <w:r>
              <w:t>11</w:t>
            </w:r>
          </w:p>
          <w:p w14:paraId="4D327370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Volleyball Tournament</w:t>
            </w:r>
          </w:p>
          <w:p w14:paraId="238369E7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03829112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43042453" w14:textId="77777777" w:rsidR="00203999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10F25441" w14:textId="77777777" w:rsidR="00203999" w:rsidRPr="0034010E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  <w:r w:rsidRPr="0034010E">
              <w:rPr>
                <w:sz w:val="16"/>
                <w:szCs w:val="16"/>
              </w:rPr>
              <w:t>12 – 3pm Ages 6-11, 12-15</w:t>
            </w:r>
          </w:p>
          <w:p w14:paraId="3B96FBC2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5696AB45" w14:textId="77777777" w:rsidR="00203999" w:rsidRDefault="00203999" w:rsidP="00203999">
            <w:pPr>
              <w:pStyle w:val="Dates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A451985" w14:textId="69FDE3BE" w:rsidR="00203999" w:rsidRDefault="00203999" w:rsidP="00203999">
            <w:pPr>
              <w:pStyle w:val="Dates"/>
            </w:pPr>
            <w:r>
              <w:t>12</w:t>
            </w:r>
          </w:p>
          <w:p w14:paraId="37F0C734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Kickball Tournament</w:t>
            </w:r>
          </w:p>
          <w:p w14:paraId="2B16DF19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27798751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7C4901F8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17DD753E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Cooperative Games</w:t>
            </w:r>
          </w:p>
          <w:p w14:paraId="25E77F9A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3D16F3A3" w14:textId="2B1E3DC9" w:rsidR="00203999" w:rsidRPr="004738EF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  <w:r w:rsidRPr="000B67ED">
              <w:rPr>
                <w:sz w:val="14"/>
                <w:szCs w:val="14"/>
              </w:rPr>
              <w:t>1</w:t>
            </w:r>
            <w:r w:rsidR="00055EAD">
              <w:rPr>
                <w:sz w:val="14"/>
                <w:szCs w:val="14"/>
              </w:rPr>
              <w:t>2</w:t>
            </w:r>
            <w:r w:rsidRPr="000B67ED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0B67ED">
              <w:rPr>
                <w:sz w:val="14"/>
                <w:szCs w:val="14"/>
              </w:rPr>
              <w:t xml:space="preserve">0 – </w:t>
            </w:r>
            <w:r w:rsidR="00055EAD">
              <w:rPr>
                <w:sz w:val="14"/>
                <w:szCs w:val="14"/>
              </w:rPr>
              <w:t>3</w:t>
            </w:r>
            <w:r w:rsidRPr="000B67ED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00</w:t>
            </w:r>
            <w:r w:rsidRPr="000B67ED">
              <w:rPr>
                <w:sz w:val="14"/>
                <w:szCs w:val="14"/>
              </w:rPr>
              <w:t>pm Ages 6-11, 12-</w:t>
            </w:r>
            <w:r w:rsidRPr="004738EF">
              <w:rPr>
                <w:sz w:val="16"/>
                <w:szCs w:val="16"/>
              </w:rPr>
              <w:t>15</w:t>
            </w:r>
          </w:p>
          <w:p w14:paraId="6D3564E2" w14:textId="77777777" w:rsidR="00203999" w:rsidRDefault="00203999" w:rsidP="00203999">
            <w:pPr>
              <w:pStyle w:val="Dates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48D9300" w14:textId="7C6A168E" w:rsidR="00203999" w:rsidRDefault="00203999" w:rsidP="00203999">
            <w:pPr>
              <w:pStyle w:val="Dates"/>
            </w:pPr>
            <w:r>
              <w:t>13</w:t>
            </w:r>
          </w:p>
          <w:p w14:paraId="364D3839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Wiffleball Tournament</w:t>
            </w:r>
          </w:p>
          <w:p w14:paraId="4B72B8A6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0B229F42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4A44707B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346C24BE" w14:textId="3E9BFFCB" w:rsidR="00203999" w:rsidRDefault="00203999" w:rsidP="00203999">
            <w:pPr>
              <w:pStyle w:val="Dates"/>
            </w:pPr>
            <w:r w:rsidRPr="004F36E7">
              <w:rPr>
                <w:sz w:val="14"/>
                <w:szCs w:val="14"/>
              </w:rPr>
              <w:t>11:30 – 1:30pm Ages 6-11, 12-15</w:t>
            </w:r>
          </w:p>
        </w:tc>
      </w:tr>
      <w:tr w:rsidR="00203999" w14:paraId="16B6ED3D" w14:textId="77777777" w:rsidTr="002F4C64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1B0D1D0" w14:textId="527A87C6" w:rsidR="00203999" w:rsidRDefault="00203999" w:rsidP="00203999">
            <w:pPr>
              <w:pStyle w:val="Dates"/>
            </w:pPr>
            <w:r>
              <w:t xml:space="preserve">16        </w:t>
            </w:r>
          </w:p>
          <w:p w14:paraId="776DBB7A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Four Square</w:t>
            </w:r>
          </w:p>
          <w:p w14:paraId="47BE29E3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Shuffleboard</w:t>
            </w:r>
          </w:p>
          <w:p w14:paraId="6559CFE4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Knockout</w:t>
            </w:r>
          </w:p>
          <w:p w14:paraId="41894348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49E6F8BF" w14:textId="77777777" w:rsidR="00203999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3CE19E30" w14:textId="77777777" w:rsidR="00203999" w:rsidRDefault="00203999" w:rsidP="00203999">
            <w:pPr>
              <w:pStyle w:val="Dates"/>
              <w:jc w:val="center"/>
            </w:pPr>
            <w:r>
              <w:rPr>
                <w:sz w:val="16"/>
                <w:szCs w:val="16"/>
              </w:rPr>
              <w:t>12 – 3</w:t>
            </w:r>
            <w:r w:rsidRPr="00322C7C">
              <w:rPr>
                <w:sz w:val="16"/>
                <w:szCs w:val="16"/>
              </w:rPr>
              <w:t>pm Ages 6-11, 12-15</w:t>
            </w:r>
            <w:r>
              <w:rPr>
                <w:sz w:val="18"/>
              </w:rPr>
              <w:t xml:space="preserve"> </w:t>
            </w:r>
          </w:p>
          <w:p w14:paraId="765A83A5" w14:textId="1C1A742F" w:rsidR="00203999" w:rsidRDefault="00203999" w:rsidP="00203999">
            <w:pPr>
              <w:pStyle w:val="Dates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7E795F" w14:textId="42D17925" w:rsidR="00203999" w:rsidRDefault="00203999" w:rsidP="00203999">
            <w:pPr>
              <w:pStyle w:val="Dates"/>
            </w:pPr>
            <w:r>
              <w:t>17</w:t>
            </w:r>
          </w:p>
          <w:p w14:paraId="18961199" w14:textId="77777777" w:rsidR="00AC4512" w:rsidRDefault="00AC4512" w:rsidP="00AC4512">
            <w:pPr>
              <w:pStyle w:val="Dates"/>
              <w:jc w:val="center"/>
              <w:rPr>
                <w:sz w:val="18"/>
              </w:rPr>
            </w:pPr>
            <w:r w:rsidRPr="00DC1E4F">
              <w:rPr>
                <w:sz w:val="40"/>
                <w:szCs w:val="40"/>
              </w:rPr>
              <w:t>No Games</w:t>
            </w:r>
            <w:r>
              <w:rPr>
                <w:sz w:val="18"/>
              </w:rPr>
              <w:t xml:space="preserve"> </w:t>
            </w:r>
          </w:p>
          <w:p w14:paraId="09794635" w14:textId="05F29D8B" w:rsidR="00203999" w:rsidRDefault="00203999" w:rsidP="00203999">
            <w:pPr>
              <w:pStyle w:val="Dates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503DC3E" w14:textId="53087364" w:rsidR="00203999" w:rsidRDefault="00203999" w:rsidP="00203999">
            <w:pPr>
              <w:pStyle w:val="Dates"/>
            </w:pPr>
            <w:r>
              <w:t>18</w:t>
            </w:r>
          </w:p>
          <w:p w14:paraId="20250FB1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Water Polo Tournament</w:t>
            </w:r>
          </w:p>
          <w:p w14:paraId="48D7B29F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15EC55E1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26A76398" w14:textId="77777777" w:rsidR="00203999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7EA4834D" w14:textId="77777777" w:rsidR="00203999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– 3</w:t>
            </w:r>
            <w:r w:rsidRPr="00322C7C">
              <w:rPr>
                <w:sz w:val="16"/>
                <w:szCs w:val="16"/>
              </w:rPr>
              <w:t>pm Ages 6-11, 12-15</w:t>
            </w:r>
          </w:p>
          <w:p w14:paraId="084E0CF3" w14:textId="77777777" w:rsidR="00203999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0C871D13" w14:textId="4A0B778C" w:rsidR="00203999" w:rsidRDefault="00203999" w:rsidP="00203999">
            <w:pPr>
              <w:pStyle w:val="Dates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537003" w14:textId="65E77F6E" w:rsidR="00203999" w:rsidRPr="00271378" w:rsidRDefault="00203999" w:rsidP="00203999">
            <w:pPr>
              <w:pStyle w:val="Dates"/>
            </w:pPr>
            <w:r>
              <w:t>19</w:t>
            </w:r>
          </w:p>
          <w:p w14:paraId="5CFD0399" w14:textId="77777777" w:rsidR="00203999" w:rsidRPr="00271378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Capture the Flag</w:t>
            </w:r>
          </w:p>
          <w:p w14:paraId="717FDC9F" w14:textId="77777777" w:rsidR="00203999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513FAA02" w14:textId="77777777" w:rsidR="00203999" w:rsidRPr="00271378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Modified Games</w:t>
            </w:r>
          </w:p>
          <w:p w14:paraId="1269FE73" w14:textId="77777777" w:rsidR="00203999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07532E97" w14:textId="77777777" w:rsidR="00203999" w:rsidRPr="00271378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Cooperative Games</w:t>
            </w:r>
          </w:p>
          <w:p w14:paraId="1D2EFBCC" w14:textId="77777777" w:rsidR="00203999" w:rsidRPr="00271378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2E7E89A4" w14:textId="4E85D9F9" w:rsidR="00203999" w:rsidRPr="004738EF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  <w:r w:rsidRPr="0034010E">
              <w:rPr>
                <w:sz w:val="14"/>
                <w:szCs w:val="14"/>
              </w:rPr>
              <w:t>1</w:t>
            </w:r>
            <w:r w:rsidR="00055EAD">
              <w:rPr>
                <w:sz w:val="14"/>
                <w:szCs w:val="14"/>
              </w:rPr>
              <w:t>2</w:t>
            </w:r>
            <w:r w:rsidRPr="0034010E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34010E">
              <w:rPr>
                <w:sz w:val="14"/>
                <w:szCs w:val="14"/>
              </w:rPr>
              <w:t xml:space="preserve">0 – </w:t>
            </w:r>
            <w:r w:rsidR="00055EAD">
              <w:rPr>
                <w:sz w:val="14"/>
                <w:szCs w:val="14"/>
              </w:rPr>
              <w:t>3</w:t>
            </w:r>
            <w:r w:rsidRPr="0034010E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34010E">
              <w:rPr>
                <w:sz w:val="14"/>
                <w:szCs w:val="14"/>
              </w:rPr>
              <w:t>0pm Ages 6-11, 12-</w:t>
            </w:r>
            <w:r w:rsidRPr="004738EF">
              <w:rPr>
                <w:sz w:val="16"/>
                <w:szCs w:val="16"/>
              </w:rPr>
              <w:t>15</w:t>
            </w:r>
          </w:p>
          <w:p w14:paraId="36730FC2" w14:textId="601A30B8" w:rsidR="00203999" w:rsidRDefault="00203999" w:rsidP="00203999">
            <w:pPr>
              <w:pStyle w:val="Dates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7732BD3" w14:textId="7E24D484" w:rsidR="00203999" w:rsidRPr="00CA50D1" w:rsidRDefault="00203999" w:rsidP="00203999">
            <w:pPr>
              <w:pStyle w:val="Dates"/>
            </w:pPr>
            <w:r>
              <w:t>20</w:t>
            </w:r>
          </w:p>
          <w:p w14:paraId="28650FED" w14:textId="77777777" w:rsidR="00203999" w:rsidRPr="00E54392" w:rsidRDefault="00203999" w:rsidP="00203999">
            <w:pPr>
              <w:pStyle w:val="Dates"/>
              <w:rPr>
                <w:sz w:val="16"/>
                <w:szCs w:val="16"/>
              </w:rPr>
            </w:pPr>
            <w:r w:rsidRPr="00E54392">
              <w:rPr>
                <w:sz w:val="16"/>
                <w:szCs w:val="16"/>
              </w:rPr>
              <w:t>Volleyball Tournament</w:t>
            </w:r>
          </w:p>
          <w:p w14:paraId="4820BB82" w14:textId="77777777" w:rsidR="00203999" w:rsidRPr="00E54392" w:rsidRDefault="00203999" w:rsidP="00203999">
            <w:pPr>
              <w:pStyle w:val="Dates"/>
              <w:rPr>
                <w:sz w:val="16"/>
                <w:szCs w:val="16"/>
              </w:rPr>
            </w:pPr>
          </w:p>
          <w:p w14:paraId="2AC63DD9" w14:textId="77777777" w:rsidR="00203999" w:rsidRPr="00E54392" w:rsidRDefault="00203999" w:rsidP="00203999">
            <w:pPr>
              <w:pStyle w:val="Dates"/>
              <w:rPr>
                <w:sz w:val="16"/>
                <w:szCs w:val="16"/>
              </w:rPr>
            </w:pPr>
            <w:r w:rsidRPr="00E54392">
              <w:rPr>
                <w:sz w:val="16"/>
                <w:szCs w:val="16"/>
              </w:rPr>
              <w:t>Modified Games</w:t>
            </w:r>
          </w:p>
          <w:p w14:paraId="123F7C96" w14:textId="77777777" w:rsidR="00203999" w:rsidRPr="00E54392" w:rsidRDefault="00203999" w:rsidP="00203999">
            <w:pPr>
              <w:pStyle w:val="Dates"/>
              <w:rPr>
                <w:sz w:val="16"/>
                <w:szCs w:val="16"/>
              </w:rPr>
            </w:pPr>
          </w:p>
          <w:p w14:paraId="289B364C" w14:textId="77777777" w:rsidR="00203999" w:rsidRPr="00E54392" w:rsidRDefault="00203999" w:rsidP="00203999">
            <w:pPr>
              <w:pStyle w:val="Dates"/>
              <w:rPr>
                <w:sz w:val="16"/>
                <w:szCs w:val="16"/>
              </w:rPr>
            </w:pPr>
            <w:r w:rsidRPr="00E54392">
              <w:rPr>
                <w:sz w:val="16"/>
                <w:szCs w:val="16"/>
              </w:rPr>
              <w:t>Cooperative Games</w:t>
            </w:r>
          </w:p>
          <w:p w14:paraId="657ED71A" w14:textId="77777777" w:rsidR="00203999" w:rsidRPr="00E54392" w:rsidRDefault="00203999" w:rsidP="00203999">
            <w:pPr>
              <w:pStyle w:val="Dates"/>
              <w:rPr>
                <w:sz w:val="16"/>
                <w:szCs w:val="16"/>
              </w:rPr>
            </w:pPr>
          </w:p>
          <w:p w14:paraId="4E0EE3F3" w14:textId="77777777" w:rsidR="00203999" w:rsidRPr="004F36E7" w:rsidRDefault="00203999" w:rsidP="00203999">
            <w:pPr>
              <w:pStyle w:val="Dates"/>
              <w:rPr>
                <w:sz w:val="14"/>
                <w:szCs w:val="14"/>
              </w:rPr>
            </w:pPr>
            <w:r w:rsidRPr="004F36E7">
              <w:rPr>
                <w:sz w:val="14"/>
                <w:szCs w:val="14"/>
              </w:rPr>
              <w:t>11:30 – 1:30pm Ages 6-11, 12-15</w:t>
            </w:r>
          </w:p>
          <w:p w14:paraId="7730659B" w14:textId="1675CDDD" w:rsidR="00203999" w:rsidRDefault="00203999" w:rsidP="00203999">
            <w:pPr>
              <w:pStyle w:val="Dates"/>
            </w:pPr>
          </w:p>
        </w:tc>
      </w:tr>
      <w:tr w:rsidR="00203999" w14:paraId="6E6104D0" w14:textId="77777777" w:rsidTr="002F4C64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C3AAC38" w14:textId="7EF1B316" w:rsidR="00203999" w:rsidRDefault="00203999" w:rsidP="00203999">
            <w:pPr>
              <w:pStyle w:val="Dates"/>
            </w:pPr>
            <w:r>
              <w:t>23</w:t>
            </w:r>
          </w:p>
          <w:p w14:paraId="21EDDAEE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Kickball Tournament</w:t>
            </w:r>
          </w:p>
          <w:p w14:paraId="3CF4963B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0E343100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03487F22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0F41DC53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Cooperative Games</w:t>
            </w:r>
          </w:p>
          <w:p w14:paraId="6CAE0CA2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44D7C0CC" w14:textId="77777777" w:rsidR="0009334C" w:rsidRPr="00E54392" w:rsidRDefault="0009334C" w:rsidP="0009334C">
            <w:pPr>
              <w:pStyle w:val="Dates"/>
              <w:rPr>
                <w:sz w:val="16"/>
                <w:szCs w:val="16"/>
              </w:rPr>
            </w:pPr>
            <w:r w:rsidRPr="00E54392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2 – 3</w:t>
            </w:r>
            <w:r w:rsidRPr="00E54392">
              <w:rPr>
                <w:sz w:val="16"/>
                <w:szCs w:val="16"/>
              </w:rPr>
              <w:t>pm Ages 6-11, 12-15</w:t>
            </w:r>
          </w:p>
          <w:p w14:paraId="20343DD7" w14:textId="61A4F697" w:rsidR="00203999" w:rsidRDefault="00203999" w:rsidP="00203999">
            <w:pPr>
              <w:pStyle w:val="Dates"/>
              <w:jc w:val="center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6E20CA1" w14:textId="499EB760" w:rsidR="00203999" w:rsidRDefault="00203999" w:rsidP="00203999">
            <w:pPr>
              <w:pStyle w:val="Dates"/>
            </w:pPr>
            <w:r>
              <w:t>24</w:t>
            </w:r>
          </w:p>
          <w:p w14:paraId="74FB6D05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Wiffleball Tournament</w:t>
            </w:r>
          </w:p>
          <w:p w14:paraId="6C924622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</w:p>
          <w:p w14:paraId="42998727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16E2C64D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</w:p>
          <w:p w14:paraId="14DE375D" w14:textId="77777777" w:rsidR="00DF5256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– 3</w:t>
            </w:r>
            <w:r w:rsidRPr="00322C7C">
              <w:rPr>
                <w:sz w:val="16"/>
                <w:szCs w:val="16"/>
              </w:rPr>
              <w:t>pm Ages 6-11, 12-15</w:t>
            </w:r>
          </w:p>
          <w:p w14:paraId="1B887149" w14:textId="3C208F71" w:rsidR="00203999" w:rsidRDefault="00203999" w:rsidP="00DF5256">
            <w:pPr>
              <w:pStyle w:val="Dates"/>
              <w:jc w:val="center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4DB2350" w14:textId="36ACB476" w:rsidR="00203999" w:rsidRDefault="00203999" w:rsidP="00203999">
            <w:pPr>
              <w:pStyle w:val="Dates"/>
            </w:pPr>
            <w:r>
              <w:t>25</w:t>
            </w:r>
          </w:p>
          <w:p w14:paraId="62CEA19C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Four Square</w:t>
            </w:r>
          </w:p>
          <w:p w14:paraId="2C1AD99B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Shuffleboard</w:t>
            </w:r>
          </w:p>
          <w:p w14:paraId="1D1AD36C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Knockout</w:t>
            </w:r>
          </w:p>
          <w:p w14:paraId="292D8DFC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53ACB56B" w14:textId="77777777" w:rsidR="00DF5256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23B89E8B" w14:textId="77777777" w:rsidR="00DF5256" w:rsidRDefault="00DF5256" w:rsidP="00DF5256">
            <w:pPr>
              <w:pStyle w:val="Dates"/>
              <w:jc w:val="center"/>
            </w:pPr>
            <w:r>
              <w:rPr>
                <w:sz w:val="16"/>
                <w:szCs w:val="16"/>
              </w:rPr>
              <w:t>12 – 3</w:t>
            </w:r>
            <w:r w:rsidRPr="00322C7C">
              <w:rPr>
                <w:sz w:val="16"/>
                <w:szCs w:val="16"/>
              </w:rPr>
              <w:t>pm Ages 6-11, 12-15</w:t>
            </w:r>
            <w:r>
              <w:rPr>
                <w:sz w:val="18"/>
              </w:rPr>
              <w:t xml:space="preserve"> </w:t>
            </w:r>
          </w:p>
          <w:p w14:paraId="6EC0F445" w14:textId="1423897A" w:rsidR="00203999" w:rsidRDefault="00203999" w:rsidP="00DF5256">
            <w:pPr>
              <w:pStyle w:val="Dates"/>
              <w:jc w:val="center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BD98364" w14:textId="0320B3FC" w:rsidR="00203999" w:rsidRDefault="00203999" w:rsidP="00203999">
            <w:pPr>
              <w:pStyle w:val="Dates"/>
            </w:pPr>
            <w:r>
              <w:t xml:space="preserve">26        </w:t>
            </w:r>
          </w:p>
          <w:p w14:paraId="128759D7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Soccer Tournament</w:t>
            </w:r>
          </w:p>
          <w:p w14:paraId="6D8E37BD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</w:p>
          <w:p w14:paraId="03FD3511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23E973C4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</w:p>
          <w:p w14:paraId="4E0AEE95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Cooperative Games</w:t>
            </w:r>
          </w:p>
          <w:p w14:paraId="146FB5CE" w14:textId="77777777" w:rsidR="00DF5256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1C9E53FD" w14:textId="7C2CCD7C" w:rsidR="00DF5256" w:rsidRPr="004F36E7" w:rsidRDefault="00DF5256" w:rsidP="00DF5256">
            <w:pPr>
              <w:pStyle w:val="Dates"/>
              <w:jc w:val="center"/>
              <w:rPr>
                <w:sz w:val="14"/>
                <w:szCs w:val="14"/>
              </w:rPr>
            </w:pPr>
            <w:r w:rsidRPr="004F36E7">
              <w:rPr>
                <w:sz w:val="14"/>
                <w:szCs w:val="14"/>
              </w:rPr>
              <w:t>1</w:t>
            </w:r>
            <w:r w:rsidR="00055EAD">
              <w:rPr>
                <w:sz w:val="14"/>
                <w:szCs w:val="14"/>
              </w:rPr>
              <w:t>2</w:t>
            </w:r>
            <w:r w:rsidRPr="004F36E7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4F36E7">
              <w:rPr>
                <w:sz w:val="14"/>
                <w:szCs w:val="14"/>
              </w:rPr>
              <w:t xml:space="preserve">0 – </w:t>
            </w:r>
            <w:r w:rsidR="00055EAD">
              <w:rPr>
                <w:sz w:val="14"/>
                <w:szCs w:val="14"/>
              </w:rPr>
              <w:t>3</w:t>
            </w:r>
            <w:r w:rsidRPr="004F36E7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4F36E7">
              <w:rPr>
                <w:sz w:val="14"/>
                <w:szCs w:val="14"/>
              </w:rPr>
              <w:t>0pm Ages 6-11, 12-15</w:t>
            </w:r>
          </w:p>
          <w:p w14:paraId="36F6B65E" w14:textId="77777777" w:rsidR="00203999" w:rsidRDefault="00203999" w:rsidP="00DF5256">
            <w:pPr>
              <w:pStyle w:val="Dates"/>
              <w:jc w:val="center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BFD41B" w14:textId="1E1A524A" w:rsidR="00203999" w:rsidRDefault="00203999" w:rsidP="00203999">
            <w:pPr>
              <w:pStyle w:val="Dates"/>
            </w:pPr>
            <w:r>
              <w:t>27</w:t>
            </w:r>
          </w:p>
          <w:p w14:paraId="7EC320CB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 w:rsidRPr="00DC1E4F">
              <w:rPr>
                <w:sz w:val="40"/>
                <w:szCs w:val="40"/>
              </w:rPr>
              <w:t>No Games</w:t>
            </w:r>
            <w:r>
              <w:rPr>
                <w:sz w:val="18"/>
              </w:rPr>
              <w:t xml:space="preserve"> </w:t>
            </w:r>
          </w:p>
          <w:p w14:paraId="7A92D778" w14:textId="34F622E2" w:rsidR="00203999" w:rsidRPr="004F36E7" w:rsidRDefault="00203999" w:rsidP="00DF5256">
            <w:pPr>
              <w:pStyle w:val="Dates"/>
              <w:jc w:val="center"/>
              <w:rPr>
                <w:sz w:val="14"/>
                <w:szCs w:val="14"/>
              </w:rPr>
            </w:pPr>
          </w:p>
        </w:tc>
      </w:tr>
      <w:tr w:rsidR="00203999" w14:paraId="38321523" w14:textId="77777777" w:rsidTr="002F4C64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DB5956C" w14:textId="1B578CF1" w:rsidR="00203999" w:rsidRDefault="00203999" w:rsidP="00203999">
            <w:pPr>
              <w:pStyle w:val="Dates"/>
            </w:pPr>
            <w:r>
              <w:t>30</w:t>
            </w:r>
          </w:p>
          <w:p w14:paraId="5A32225B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Water Polo Tournament</w:t>
            </w:r>
          </w:p>
          <w:p w14:paraId="505CD9E5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</w:p>
          <w:p w14:paraId="1520020E" w14:textId="77777777" w:rsidR="00203999" w:rsidRDefault="00203999" w:rsidP="0020399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07FBA117" w14:textId="77777777" w:rsidR="00203999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5B5FA634" w14:textId="77777777" w:rsidR="00203999" w:rsidRDefault="00203999" w:rsidP="00203999">
            <w:pPr>
              <w:pStyle w:val="Dates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– 3</w:t>
            </w:r>
            <w:r w:rsidRPr="00322C7C">
              <w:rPr>
                <w:sz w:val="16"/>
                <w:szCs w:val="16"/>
              </w:rPr>
              <w:t>pm Ages 6-11, 12-15</w:t>
            </w:r>
          </w:p>
          <w:p w14:paraId="544F3852" w14:textId="2A9BCB77" w:rsidR="00203999" w:rsidRDefault="00203999" w:rsidP="00E54392">
            <w:pPr>
              <w:pStyle w:val="Dates"/>
              <w:jc w:val="center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FA24213" w14:textId="77777777" w:rsidR="00203999" w:rsidRDefault="00203999" w:rsidP="00CF3BBB">
            <w:pPr>
              <w:pStyle w:val="Dates"/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83C0E48" w14:textId="77777777" w:rsidR="00203999" w:rsidRPr="00322C7C" w:rsidRDefault="00203999" w:rsidP="004F36E7">
            <w:pPr>
              <w:pStyle w:val="Dates"/>
              <w:jc w:val="center"/>
              <w:rPr>
                <w:sz w:val="16"/>
                <w:szCs w:val="16"/>
              </w:rPr>
            </w:pPr>
          </w:p>
        </w:tc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D118D42" w14:textId="77777777" w:rsidR="00203999" w:rsidRDefault="00203999" w:rsidP="00DF5256">
            <w:pPr>
              <w:pStyle w:val="Dates"/>
              <w:jc w:val="center"/>
            </w:pPr>
          </w:p>
        </w:tc>
        <w:tc>
          <w:tcPr>
            <w:tcW w:w="2448" w:type="dxa"/>
          </w:tcPr>
          <w:p w14:paraId="5EB09ADE" w14:textId="77777777" w:rsidR="00203999" w:rsidRPr="00322C7C" w:rsidRDefault="00203999" w:rsidP="00E54392">
            <w:pPr>
              <w:pStyle w:val="Dates"/>
              <w:rPr>
                <w:sz w:val="16"/>
                <w:szCs w:val="16"/>
              </w:rPr>
            </w:pPr>
          </w:p>
        </w:tc>
      </w:tr>
    </w:tbl>
    <w:p w14:paraId="7461AC10" w14:textId="3D2859FA" w:rsidR="00AC749B" w:rsidRPr="004F5D91" w:rsidRDefault="00DC1E4F">
      <w:pPr>
        <w:jc w:val="center"/>
        <w:rPr>
          <w:sz w:val="36"/>
        </w:rPr>
      </w:pPr>
      <w:r>
        <w:rPr>
          <w:sz w:val="36"/>
        </w:rPr>
        <w:t>June 20</w:t>
      </w:r>
      <w:r w:rsidR="00F410EC">
        <w:rPr>
          <w:sz w:val="36"/>
        </w:rPr>
        <w:t>2</w:t>
      </w:r>
      <w:r w:rsidR="00203999">
        <w:rPr>
          <w:sz w:val="36"/>
        </w:rPr>
        <w:t>5</w:t>
      </w:r>
      <w:r w:rsidR="00AC749B">
        <w:rPr>
          <w:sz w:val="36"/>
        </w:rPr>
        <w:br w:type="page"/>
      </w:r>
      <w:r w:rsidR="00AC749B" w:rsidRPr="004F5D91">
        <w:rPr>
          <w:bCs/>
          <w:sz w:val="36"/>
        </w:rPr>
        <w:lastRenderedPageBreak/>
        <w:t>July 20</w:t>
      </w:r>
      <w:r w:rsidR="00F410EC">
        <w:rPr>
          <w:bCs/>
          <w:sz w:val="36"/>
        </w:rPr>
        <w:t>2</w:t>
      </w:r>
      <w:r w:rsidR="00203999">
        <w:rPr>
          <w:bCs/>
          <w:sz w:val="36"/>
        </w:rPr>
        <w:t>5</w:t>
      </w:r>
    </w:p>
    <w:tbl>
      <w:tblPr>
        <w:tblpPr w:leftFromText="187" w:rightFromText="187" w:vertAnchor="page" w:horzAnchor="margin" w:tblpXSpec="center" w:tblpY="911"/>
        <w:tblOverlap w:val="never"/>
        <w:tblW w:w="12240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2447"/>
        <w:gridCol w:w="2449"/>
        <w:gridCol w:w="2449"/>
        <w:gridCol w:w="2447"/>
      </w:tblGrid>
      <w:tr w:rsidR="00AC749B" w14:paraId="01921A0D" w14:textId="77777777" w:rsidTr="004F5D91">
        <w:trPr>
          <w:trHeight w:hRule="exact" w:val="259"/>
        </w:trPr>
        <w:tc>
          <w:tcPr>
            <w:tcW w:w="2448" w:type="dxa"/>
            <w:noWrap/>
            <w:tcMar>
              <w:left w:w="115" w:type="dxa"/>
              <w:bottom w:w="58" w:type="dxa"/>
              <w:right w:w="115" w:type="dxa"/>
            </w:tcMar>
            <w:vAlign w:val="bottom"/>
          </w:tcPr>
          <w:p w14:paraId="6212E589" w14:textId="77777777" w:rsidR="00AC749B" w:rsidRDefault="00AC749B" w:rsidP="004F5D91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Monday</w:t>
            </w:r>
          </w:p>
        </w:tc>
        <w:tc>
          <w:tcPr>
            <w:tcW w:w="2447" w:type="dxa"/>
            <w:noWrap/>
            <w:tcMar>
              <w:left w:w="115" w:type="dxa"/>
              <w:bottom w:w="58" w:type="dxa"/>
              <w:right w:w="115" w:type="dxa"/>
            </w:tcMar>
            <w:vAlign w:val="bottom"/>
          </w:tcPr>
          <w:p w14:paraId="09FC9F33" w14:textId="77777777" w:rsidR="00AC749B" w:rsidRDefault="00AC749B" w:rsidP="004F5D91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Tuesday</w:t>
            </w:r>
          </w:p>
        </w:tc>
        <w:tc>
          <w:tcPr>
            <w:tcW w:w="2449" w:type="dxa"/>
            <w:noWrap/>
            <w:tcMar>
              <w:left w:w="115" w:type="dxa"/>
              <w:bottom w:w="58" w:type="dxa"/>
              <w:right w:w="115" w:type="dxa"/>
            </w:tcMar>
            <w:vAlign w:val="bottom"/>
          </w:tcPr>
          <w:p w14:paraId="3B74269E" w14:textId="77777777" w:rsidR="00AC749B" w:rsidRDefault="00AC749B" w:rsidP="004F5D91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Wednesday</w:t>
            </w:r>
          </w:p>
        </w:tc>
        <w:tc>
          <w:tcPr>
            <w:tcW w:w="2449" w:type="dxa"/>
            <w:noWrap/>
            <w:tcMar>
              <w:left w:w="115" w:type="dxa"/>
              <w:bottom w:w="58" w:type="dxa"/>
              <w:right w:w="115" w:type="dxa"/>
            </w:tcMar>
            <w:vAlign w:val="bottom"/>
          </w:tcPr>
          <w:p w14:paraId="71FA52FD" w14:textId="77777777" w:rsidR="00AC749B" w:rsidRDefault="00AC749B" w:rsidP="004F5D91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Thursday</w:t>
            </w:r>
          </w:p>
        </w:tc>
        <w:tc>
          <w:tcPr>
            <w:tcW w:w="2447" w:type="dxa"/>
            <w:noWrap/>
            <w:tcMar>
              <w:left w:w="115" w:type="dxa"/>
              <w:bottom w:w="58" w:type="dxa"/>
              <w:right w:w="115" w:type="dxa"/>
            </w:tcMar>
            <w:vAlign w:val="bottom"/>
          </w:tcPr>
          <w:p w14:paraId="2B4E9AB7" w14:textId="77777777" w:rsidR="00AC749B" w:rsidRDefault="00AC749B" w:rsidP="004F5D91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Friday</w:t>
            </w:r>
          </w:p>
        </w:tc>
      </w:tr>
      <w:tr w:rsidR="00E54392" w14:paraId="447C1CE4" w14:textId="77777777" w:rsidTr="004F5D91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CFE27B5" w14:textId="0E25EE71" w:rsidR="00E54392" w:rsidRDefault="00203999" w:rsidP="00E54392">
            <w:pPr>
              <w:pStyle w:val="Dates"/>
            </w:pPr>
            <w:r>
              <w:t>30</w:t>
            </w:r>
          </w:p>
          <w:p w14:paraId="66B3ECCE" w14:textId="77777777" w:rsidR="00E54392" w:rsidRDefault="00E54392" w:rsidP="00E54392">
            <w:pPr>
              <w:pStyle w:val="Dates"/>
              <w:jc w:val="center"/>
              <w:rPr>
                <w:sz w:val="18"/>
              </w:rPr>
            </w:pPr>
          </w:p>
          <w:p w14:paraId="1F90762D" w14:textId="77777777" w:rsidR="00E54392" w:rsidRDefault="00E54392" w:rsidP="00E54392">
            <w:pPr>
              <w:pStyle w:val="Dates"/>
              <w:jc w:val="center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EF08543" w14:textId="6095888D" w:rsidR="00203999" w:rsidRPr="00271378" w:rsidRDefault="00203999" w:rsidP="00203999">
            <w:pPr>
              <w:pStyle w:val="Dates"/>
            </w:pPr>
            <w:r>
              <w:t>1</w:t>
            </w:r>
          </w:p>
          <w:p w14:paraId="5C352272" w14:textId="77777777" w:rsidR="00203999" w:rsidRPr="00271378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Capture the Flag</w:t>
            </w:r>
          </w:p>
          <w:p w14:paraId="7D7757B6" w14:textId="77777777" w:rsidR="00203999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666CDB53" w14:textId="77777777" w:rsidR="00203999" w:rsidRPr="00271378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Modified Games</w:t>
            </w:r>
          </w:p>
          <w:p w14:paraId="7926E2E1" w14:textId="77777777" w:rsidR="00203999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63DAC8DF" w14:textId="77777777" w:rsidR="00203999" w:rsidRPr="00271378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Cooperative Games</w:t>
            </w:r>
          </w:p>
          <w:p w14:paraId="5B590C05" w14:textId="77777777" w:rsidR="00203999" w:rsidRPr="00271378" w:rsidRDefault="00203999" w:rsidP="00203999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00EC0705" w14:textId="77777777" w:rsidR="00DF5256" w:rsidRPr="00322C7C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– 3</w:t>
            </w:r>
            <w:r w:rsidRPr="00322C7C">
              <w:rPr>
                <w:sz w:val="16"/>
                <w:szCs w:val="16"/>
              </w:rPr>
              <w:t>pm Ages 6-11, 12-15</w:t>
            </w:r>
          </w:p>
          <w:p w14:paraId="3448FEBC" w14:textId="33171AAF" w:rsidR="00E54392" w:rsidRDefault="00E54392" w:rsidP="00203999">
            <w:pPr>
              <w:pStyle w:val="Dates"/>
              <w:jc w:val="center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F6130C9" w14:textId="38D7732E" w:rsidR="00E54392" w:rsidRDefault="00203999" w:rsidP="00E54392">
            <w:pPr>
              <w:pStyle w:val="Dates"/>
            </w:pPr>
            <w:r>
              <w:t>2</w:t>
            </w:r>
          </w:p>
          <w:p w14:paraId="7E997B96" w14:textId="77777777" w:rsidR="00DC1E4F" w:rsidRDefault="00DC1E4F" w:rsidP="00DC1E4F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Four Square</w:t>
            </w:r>
          </w:p>
          <w:p w14:paraId="61273156" w14:textId="77777777" w:rsidR="00DC1E4F" w:rsidRDefault="00DC1E4F" w:rsidP="00DC1E4F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Shuffleboard</w:t>
            </w:r>
          </w:p>
          <w:p w14:paraId="379C9638" w14:textId="77777777" w:rsidR="00DC1E4F" w:rsidRDefault="00DC1E4F" w:rsidP="00DC1E4F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Knockout</w:t>
            </w:r>
          </w:p>
          <w:p w14:paraId="0D3BC45A" w14:textId="77777777" w:rsidR="00DC1E4F" w:rsidRDefault="00DC1E4F" w:rsidP="00DC1E4F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48E87AA6" w14:textId="77777777" w:rsidR="00DC1E4F" w:rsidRDefault="00DC1E4F" w:rsidP="00DC1E4F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19B616DC" w14:textId="3E33B671" w:rsidR="00DC1E4F" w:rsidRPr="00322C7C" w:rsidRDefault="00DC1E4F" w:rsidP="00DC1E4F">
            <w:pPr>
              <w:pStyle w:val="Dates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B02648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 xml:space="preserve"> – 3</w:t>
            </w:r>
            <w:r w:rsidRPr="00322C7C">
              <w:rPr>
                <w:sz w:val="16"/>
                <w:szCs w:val="16"/>
              </w:rPr>
              <w:t>pm Ages 6-11, 12-15</w:t>
            </w:r>
          </w:p>
          <w:p w14:paraId="7997C69E" w14:textId="77777777" w:rsidR="00E54392" w:rsidRDefault="00E54392" w:rsidP="00DC1E4F">
            <w:pPr>
              <w:pStyle w:val="Dates"/>
              <w:jc w:val="center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EAB8D4A" w14:textId="3C780081" w:rsidR="00E54392" w:rsidRDefault="0009334C" w:rsidP="00E54392">
            <w:pPr>
              <w:pStyle w:val="Dates"/>
            </w:pPr>
            <w:r>
              <w:t>3</w:t>
            </w:r>
          </w:p>
          <w:p w14:paraId="26582D52" w14:textId="77777777" w:rsidR="00E54392" w:rsidRPr="00DC1E4F" w:rsidRDefault="00DC1E4F" w:rsidP="00DC1E4F">
            <w:pPr>
              <w:pStyle w:val="Dates"/>
              <w:jc w:val="center"/>
              <w:rPr>
                <w:sz w:val="40"/>
                <w:szCs w:val="40"/>
              </w:rPr>
            </w:pPr>
            <w:r w:rsidRPr="00DC1E4F">
              <w:rPr>
                <w:sz w:val="40"/>
                <w:szCs w:val="40"/>
              </w:rPr>
              <w:t>No Games</w:t>
            </w: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FCF69AC" w14:textId="50EFA986" w:rsidR="00E54392" w:rsidRPr="00271378" w:rsidRDefault="0009334C" w:rsidP="00E54392">
            <w:pPr>
              <w:pStyle w:val="Dates"/>
            </w:pPr>
            <w:r>
              <w:t>4</w:t>
            </w:r>
          </w:p>
          <w:p w14:paraId="395672BA" w14:textId="70D27542" w:rsidR="00E54392" w:rsidRDefault="00F410EC" w:rsidP="00E54392">
            <w:pPr>
              <w:pStyle w:val="Dates"/>
              <w:jc w:val="center"/>
            </w:pPr>
            <w:r w:rsidRPr="00DC1E4F">
              <w:rPr>
                <w:sz w:val="40"/>
                <w:szCs w:val="40"/>
              </w:rPr>
              <w:t>No Games</w:t>
            </w:r>
          </w:p>
        </w:tc>
      </w:tr>
      <w:tr w:rsidR="00E54392" w14:paraId="525B0BD2" w14:textId="77777777" w:rsidTr="004F5D91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86D3011" w14:textId="6EDFCA04" w:rsidR="00E54392" w:rsidRPr="00E54392" w:rsidRDefault="0009334C" w:rsidP="00E54392">
            <w:pPr>
              <w:pStyle w:val="Dates"/>
              <w:rPr>
                <w:sz w:val="18"/>
              </w:rPr>
            </w:pPr>
            <w:r>
              <w:rPr>
                <w:sz w:val="18"/>
              </w:rPr>
              <w:t>7</w:t>
            </w:r>
          </w:p>
          <w:p w14:paraId="3FD9E2D4" w14:textId="77777777" w:rsidR="00E54392" w:rsidRPr="00E54392" w:rsidRDefault="00E54392" w:rsidP="00E54392">
            <w:pPr>
              <w:pStyle w:val="Dates"/>
              <w:jc w:val="center"/>
              <w:rPr>
                <w:sz w:val="18"/>
              </w:rPr>
            </w:pPr>
            <w:r w:rsidRPr="00E54392">
              <w:rPr>
                <w:sz w:val="18"/>
              </w:rPr>
              <w:t>Water Polo Tournament</w:t>
            </w:r>
          </w:p>
          <w:p w14:paraId="24DFB303" w14:textId="77777777" w:rsidR="00E54392" w:rsidRPr="00E54392" w:rsidRDefault="00E54392" w:rsidP="00E54392">
            <w:pPr>
              <w:pStyle w:val="Dates"/>
              <w:jc w:val="center"/>
              <w:rPr>
                <w:sz w:val="18"/>
              </w:rPr>
            </w:pPr>
          </w:p>
          <w:p w14:paraId="34E34552" w14:textId="77777777" w:rsidR="00E54392" w:rsidRPr="00E54392" w:rsidRDefault="00E54392" w:rsidP="00E54392">
            <w:pPr>
              <w:pStyle w:val="Dates"/>
              <w:jc w:val="center"/>
              <w:rPr>
                <w:sz w:val="18"/>
              </w:rPr>
            </w:pPr>
            <w:r w:rsidRPr="00E54392">
              <w:rPr>
                <w:sz w:val="18"/>
              </w:rPr>
              <w:t>Modified Games</w:t>
            </w:r>
          </w:p>
          <w:p w14:paraId="0DE71C5B" w14:textId="77777777" w:rsidR="00E54392" w:rsidRPr="00E54392" w:rsidRDefault="00E54392" w:rsidP="00E54392">
            <w:pPr>
              <w:pStyle w:val="Dates"/>
              <w:jc w:val="center"/>
              <w:rPr>
                <w:sz w:val="18"/>
              </w:rPr>
            </w:pPr>
          </w:p>
          <w:p w14:paraId="7637800F" w14:textId="77777777" w:rsidR="00E54392" w:rsidRPr="00E54392" w:rsidRDefault="00E54392" w:rsidP="00E54392">
            <w:pPr>
              <w:pStyle w:val="Dates"/>
              <w:jc w:val="center"/>
              <w:rPr>
                <w:sz w:val="18"/>
              </w:rPr>
            </w:pPr>
            <w:r w:rsidRPr="00E54392">
              <w:rPr>
                <w:sz w:val="18"/>
              </w:rPr>
              <w:t>Cooperative Games</w:t>
            </w:r>
          </w:p>
          <w:p w14:paraId="4A38B7B5" w14:textId="77777777" w:rsidR="00E54392" w:rsidRPr="00E54392" w:rsidRDefault="00E54392" w:rsidP="00E54392">
            <w:pPr>
              <w:pStyle w:val="Dates"/>
              <w:jc w:val="center"/>
              <w:rPr>
                <w:sz w:val="18"/>
              </w:rPr>
            </w:pPr>
          </w:p>
          <w:p w14:paraId="7CEC891F" w14:textId="0807BC9B" w:rsidR="00E54392" w:rsidRPr="00E54392" w:rsidRDefault="00B02648" w:rsidP="00E54392">
            <w:pPr>
              <w:pStyle w:val="Dates"/>
              <w:jc w:val="center"/>
              <w:rPr>
                <w:sz w:val="18"/>
              </w:rPr>
            </w:pPr>
            <w:r w:rsidRPr="00B02648">
              <w:rPr>
                <w:sz w:val="16"/>
                <w:szCs w:val="16"/>
              </w:rPr>
              <w:t>12</w:t>
            </w:r>
            <w:r w:rsidR="00E54392" w:rsidRPr="00B02648">
              <w:rPr>
                <w:sz w:val="16"/>
                <w:szCs w:val="16"/>
              </w:rPr>
              <w:t xml:space="preserve"> – 3pm Ages 6-11, 12-</w:t>
            </w:r>
            <w:r w:rsidR="00E54392" w:rsidRPr="00E54392">
              <w:rPr>
                <w:sz w:val="18"/>
              </w:rPr>
              <w:t>15</w:t>
            </w:r>
          </w:p>
          <w:p w14:paraId="19555975" w14:textId="77777777" w:rsidR="00E54392" w:rsidRDefault="00E54392" w:rsidP="00E54392">
            <w:pPr>
              <w:pStyle w:val="Dates"/>
              <w:jc w:val="center"/>
              <w:rPr>
                <w:sz w:val="18"/>
              </w:rPr>
            </w:pPr>
          </w:p>
          <w:p w14:paraId="7A55A642" w14:textId="77777777" w:rsidR="00E54392" w:rsidRDefault="00E54392" w:rsidP="00E54392">
            <w:pPr>
              <w:pStyle w:val="Dates"/>
              <w:jc w:val="center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2D81A21" w14:textId="6F36F2B1" w:rsidR="00E54392" w:rsidRDefault="0009334C" w:rsidP="00E54392">
            <w:pPr>
              <w:pStyle w:val="Dates"/>
            </w:pPr>
            <w:r>
              <w:t>8</w:t>
            </w:r>
          </w:p>
          <w:p w14:paraId="0258CF93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Volleyball Tournament</w:t>
            </w:r>
          </w:p>
          <w:p w14:paraId="241FEC88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</w:p>
          <w:p w14:paraId="77C1E4BD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64711481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</w:p>
          <w:p w14:paraId="612C7DCA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Cooperative Games</w:t>
            </w:r>
          </w:p>
          <w:p w14:paraId="02E2A1ED" w14:textId="77777777" w:rsidR="00DF5256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4B6AB805" w14:textId="77777777" w:rsidR="00DF5256" w:rsidRPr="00B02648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  <w:r w:rsidRPr="00B02648">
              <w:rPr>
                <w:sz w:val="16"/>
                <w:szCs w:val="16"/>
              </w:rPr>
              <w:t>12 – 3pm Ages 6-11, 12-15</w:t>
            </w:r>
          </w:p>
          <w:p w14:paraId="6A38282F" w14:textId="77777777" w:rsidR="00E54392" w:rsidRDefault="00E54392" w:rsidP="00DF5256">
            <w:pPr>
              <w:pStyle w:val="Dates"/>
              <w:jc w:val="center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76A9527" w14:textId="4933B309" w:rsidR="00E54392" w:rsidRDefault="0009334C" w:rsidP="00E54392">
            <w:pPr>
              <w:pStyle w:val="Dates"/>
            </w:pPr>
            <w:r>
              <w:t>9</w:t>
            </w:r>
          </w:p>
          <w:p w14:paraId="40F1F37D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Kickball Tournament</w:t>
            </w:r>
          </w:p>
          <w:p w14:paraId="1D16E55B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</w:p>
          <w:p w14:paraId="12699540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778F6CC6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</w:p>
          <w:p w14:paraId="544CCE6E" w14:textId="77777777" w:rsidR="00DF5256" w:rsidRDefault="00DF5256" w:rsidP="00DF5256">
            <w:pPr>
              <w:pStyle w:val="Dates"/>
              <w:jc w:val="center"/>
            </w:pPr>
            <w:r>
              <w:rPr>
                <w:sz w:val="16"/>
                <w:szCs w:val="16"/>
              </w:rPr>
              <w:t>12 – 3</w:t>
            </w:r>
            <w:r w:rsidRPr="00322C7C">
              <w:rPr>
                <w:sz w:val="16"/>
                <w:szCs w:val="16"/>
              </w:rPr>
              <w:t>pm Ages 6-11, 12-15</w:t>
            </w:r>
            <w:r>
              <w:rPr>
                <w:sz w:val="18"/>
              </w:rPr>
              <w:t xml:space="preserve"> </w:t>
            </w:r>
          </w:p>
          <w:p w14:paraId="326CFA66" w14:textId="77777777" w:rsidR="00E54392" w:rsidRDefault="00E54392" w:rsidP="00E54392">
            <w:pPr>
              <w:pStyle w:val="Dates"/>
              <w:jc w:val="center"/>
              <w:rPr>
                <w:sz w:val="18"/>
              </w:rPr>
            </w:pPr>
          </w:p>
          <w:p w14:paraId="3216BD06" w14:textId="77777777" w:rsidR="00E54392" w:rsidRDefault="00E54392" w:rsidP="00E54392">
            <w:pPr>
              <w:pStyle w:val="Dates"/>
              <w:jc w:val="center"/>
              <w:rPr>
                <w:sz w:val="18"/>
              </w:rPr>
            </w:pPr>
          </w:p>
          <w:p w14:paraId="2D5E5E3B" w14:textId="77777777" w:rsidR="00E54392" w:rsidRDefault="00E54392" w:rsidP="00E54392">
            <w:pPr>
              <w:pStyle w:val="Dates"/>
              <w:jc w:val="center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51C91D" w14:textId="3C4AD8B0" w:rsidR="00E54392" w:rsidRDefault="00DC1E4F" w:rsidP="00E54392">
            <w:pPr>
              <w:pStyle w:val="Dates"/>
            </w:pPr>
            <w:r>
              <w:t>1</w:t>
            </w:r>
            <w:r w:rsidR="0009334C">
              <w:t>0</w:t>
            </w:r>
          </w:p>
          <w:p w14:paraId="70E10591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Wiffleball Tournament</w:t>
            </w:r>
          </w:p>
          <w:p w14:paraId="039F8D28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1AF6E637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Modified Games</w:t>
            </w:r>
          </w:p>
          <w:p w14:paraId="0CEA85AE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1F4F235D" w14:textId="5E78AFB1" w:rsidR="00E54392" w:rsidRPr="00B02648" w:rsidRDefault="00DF5256" w:rsidP="00DF5256">
            <w:pPr>
              <w:pStyle w:val="Dates"/>
              <w:jc w:val="center"/>
              <w:rPr>
                <w:sz w:val="14"/>
                <w:szCs w:val="14"/>
              </w:rPr>
            </w:pPr>
            <w:r w:rsidRPr="00B02648">
              <w:rPr>
                <w:sz w:val="14"/>
                <w:szCs w:val="14"/>
              </w:rPr>
              <w:t>1</w:t>
            </w:r>
            <w:r w:rsidR="00055EAD">
              <w:rPr>
                <w:sz w:val="14"/>
                <w:szCs w:val="14"/>
              </w:rPr>
              <w:t>2</w:t>
            </w:r>
            <w:r w:rsidRPr="00B02648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B02648">
              <w:rPr>
                <w:sz w:val="14"/>
                <w:szCs w:val="14"/>
              </w:rPr>
              <w:t xml:space="preserve">0 – </w:t>
            </w:r>
            <w:r w:rsidR="00055EAD">
              <w:rPr>
                <w:sz w:val="14"/>
                <w:szCs w:val="14"/>
              </w:rPr>
              <w:t>3</w:t>
            </w:r>
            <w:r w:rsidRPr="00B02648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B02648">
              <w:rPr>
                <w:sz w:val="14"/>
                <w:szCs w:val="14"/>
              </w:rPr>
              <w:t>0pm Ages 6-11, 12-15</w:t>
            </w: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A0C7AC8" w14:textId="0D2159B1" w:rsidR="00E54392" w:rsidRPr="00271378" w:rsidRDefault="00DC1E4F" w:rsidP="00E54392">
            <w:pPr>
              <w:pStyle w:val="Dates"/>
            </w:pPr>
            <w:r>
              <w:t>1</w:t>
            </w:r>
            <w:r w:rsidR="0009334C">
              <w:t>1</w:t>
            </w:r>
          </w:p>
          <w:p w14:paraId="46FC266D" w14:textId="4C5443D8" w:rsidR="00E54392" w:rsidRPr="00B02648" w:rsidRDefault="00DF5256" w:rsidP="00E54392">
            <w:pPr>
              <w:pStyle w:val="Dates"/>
              <w:jc w:val="center"/>
              <w:rPr>
                <w:sz w:val="14"/>
                <w:szCs w:val="14"/>
              </w:rPr>
            </w:pPr>
            <w:r w:rsidRPr="00DC1E4F">
              <w:rPr>
                <w:sz w:val="40"/>
                <w:szCs w:val="40"/>
              </w:rPr>
              <w:t>No Games</w:t>
            </w:r>
          </w:p>
        </w:tc>
      </w:tr>
      <w:tr w:rsidR="00E54392" w14:paraId="689D58A0" w14:textId="77777777" w:rsidTr="004F5D91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9E16A88" w14:textId="1DC490FD" w:rsidR="00E54392" w:rsidRDefault="00DC1E4F" w:rsidP="00E54392">
            <w:pPr>
              <w:pStyle w:val="Dates"/>
            </w:pPr>
            <w:r>
              <w:t>1</w:t>
            </w:r>
            <w:r w:rsidR="0009334C">
              <w:t>4</w:t>
            </w:r>
          </w:p>
          <w:p w14:paraId="27C0A4D2" w14:textId="77777777" w:rsidR="00E54392" w:rsidRPr="004738EF" w:rsidRDefault="00E54392" w:rsidP="00E54392">
            <w:pPr>
              <w:pStyle w:val="Dates"/>
              <w:jc w:val="center"/>
              <w:rPr>
                <w:sz w:val="18"/>
                <w:szCs w:val="18"/>
              </w:rPr>
            </w:pPr>
            <w:r w:rsidRPr="004738EF">
              <w:rPr>
                <w:sz w:val="18"/>
                <w:szCs w:val="18"/>
              </w:rPr>
              <w:t>Four Square</w:t>
            </w:r>
          </w:p>
          <w:p w14:paraId="247FD5B9" w14:textId="77777777" w:rsidR="00E54392" w:rsidRPr="004738EF" w:rsidRDefault="00E54392" w:rsidP="00E54392">
            <w:pPr>
              <w:pStyle w:val="Dates"/>
              <w:jc w:val="center"/>
              <w:rPr>
                <w:sz w:val="18"/>
                <w:szCs w:val="18"/>
              </w:rPr>
            </w:pPr>
            <w:r w:rsidRPr="004738EF">
              <w:rPr>
                <w:sz w:val="18"/>
                <w:szCs w:val="18"/>
              </w:rPr>
              <w:t>Shuffleboard</w:t>
            </w:r>
          </w:p>
          <w:p w14:paraId="5736CDFB" w14:textId="77777777" w:rsidR="00E54392" w:rsidRPr="004738EF" w:rsidRDefault="00E54392" w:rsidP="00E54392">
            <w:pPr>
              <w:pStyle w:val="Dates"/>
              <w:jc w:val="center"/>
              <w:rPr>
                <w:sz w:val="18"/>
                <w:szCs w:val="18"/>
              </w:rPr>
            </w:pPr>
            <w:r w:rsidRPr="004738EF">
              <w:rPr>
                <w:sz w:val="18"/>
                <w:szCs w:val="18"/>
              </w:rPr>
              <w:t>Knockout</w:t>
            </w:r>
          </w:p>
          <w:p w14:paraId="6C8903BA" w14:textId="77777777" w:rsidR="00E54392" w:rsidRPr="004738EF" w:rsidRDefault="00E54392" w:rsidP="00E54392">
            <w:pPr>
              <w:pStyle w:val="Dates"/>
              <w:jc w:val="center"/>
              <w:rPr>
                <w:sz w:val="18"/>
                <w:szCs w:val="18"/>
              </w:rPr>
            </w:pPr>
            <w:r w:rsidRPr="004738EF">
              <w:rPr>
                <w:sz w:val="18"/>
                <w:szCs w:val="18"/>
              </w:rPr>
              <w:t>Modified Games</w:t>
            </w:r>
          </w:p>
          <w:p w14:paraId="5F60E5D6" w14:textId="77777777" w:rsidR="00E54392" w:rsidRPr="004738EF" w:rsidRDefault="00E54392" w:rsidP="00E54392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Cooperative Games</w:t>
            </w:r>
          </w:p>
          <w:p w14:paraId="058DC857" w14:textId="77777777" w:rsidR="00B02648" w:rsidRPr="00E54392" w:rsidRDefault="00B02648" w:rsidP="00B02648">
            <w:pPr>
              <w:pStyle w:val="Dates"/>
              <w:jc w:val="center"/>
              <w:rPr>
                <w:sz w:val="18"/>
              </w:rPr>
            </w:pPr>
            <w:r w:rsidRPr="00B02648">
              <w:rPr>
                <w:sz w:val="16"/>
                <w:szCs w:val="16"/>
              </w:rPr>
              <w:t>12 – 3pm Ages 6-11, 12-</w:t>
            </w:r>
            <w:r w:rsidRPr="00E54392">
              <w:rPr>
                <w:sz w:val="18"/>
              </w:rPr>
              <w:t>15</w:t>
            </w:r>
          </w:p>
          <w:p w14:paraId="70B9E0EA" w14:textId="77777777" w:rsidR="00E54392" w:rsidRDefault="00E54392" w:rsidP="00E54392">
            <w:pPr>
              <w:pStyle w:val="Dates"/>
              <w:jc w:val="center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5F65989" w14:textId="6E12B964" w:rsidR="00E54392" w:rsidRDefault="00DC1E4F" w:rsidP="00E54392">
            <w:pPr>
              <w:pStyle w:val="Dates"/>
            </w:pPr>
            <w:r>
              <w:t>1</w:t>
            </w:r>
            <w:r w:rsidR="0009334C">
              <w:t>5</w:t>
            </w:r>
          </w:p>
          <w:p w14:paraId="5036EC41" w14:textId="77777777" w:rsidR="00DF5256" w:rsidRPr="00322C7C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  <w:r w:rsidRPr="00322C7C">
              <w:rPr>
                <w:sz w:val="16"/>
                <w:szCs w:val="16"/>
              </w:rPr>
              <w:t>Capture the Flag</w:t>
            </w:r>
          </w:p>
          <w:p w14:paraId="66125134" w14:textId="77777777" w:rsidR="00DF5256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67C21EB1" w14:textId="77777777" w:rsidR="00DF5256" w:rsidRPr="00322C7C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  <w:r w:rsidRPr="00322C7C">
              <w:rPr>
                <w:sz w:val="16"/>
                <w:szCs w:val="16"/>
              </w:rPr>
              <w:t>Modified Games</w:t>
            </w:r>
          </w:p>
          <w:p w14:paraId="1D204E3C" w14:textId="77777777" w:rsidR="00DF5256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7B6616C8" w14:textId="77777777" w:rsidR="00DF5256" w:rsidRPr="00322C7C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  <w:r w:rsidRPr="00322C7C">
              <w:rPr>
                <w:sz w:val="16"/>
                <w:szCs w:val="16"/>
              </w:rPr>
              <w:t>Cooperative Games</w:t>
            </w:r>
          </w:p>
          <w:p w14:paraId="1684DF55" w14:textId="77777777" w:rsidR="00DF5256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02789048" w14:textId="77777777" w:rsidR="00DF5256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  <w:r w:rsidRPr="00322C7C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2</w:t>
            </w:r>
            <w:r w:rsidRPr="00322C7C">
              <w:rPr>
                <w:sz w:val="16"/>
                <w:szCs w:val="16"/>
              </w:rPr>
              <w:t xml:space="preserve"> - 3pm Ages 6-11, 12-15</w:t>
            </w:r>
          </w:p>
          <w:p w14:paraId="4FB1BD28" w14:textId="57BB918E" w:rsidR="00E54392" w:rsidRDefault="00E54392" w:rsidP="00E54392">
            <w:pPr>
              <w:pStyle w:val="Dates"/>
              <w:jc w:val="center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0B28F3B" w14:textId="61D3C1F6" w:rsidR="00E54392" w:rsidRPr="00814F2E" w:rsidRDefault="00DC1E4F" w:rsidP="00E54392">
            <w:pPr>
              <w:pStyle w:val="Dates"/>
            </w:pPr>
            <w:r>
              <w:t>1</w:t>
            </w:r>
            <w:r w:rsidR="0009334C">
              <w:t>6</w:t>
            </w:r>
          </w:p>
          <w:p w14:paraId="4B77D2E5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Volleyball Tournament</w:t>
            </w:r>
          </w:p>
          <w:p w14:paraId="4EE26F09" w14:textId="77777777" w:rsidR="00DF5256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5FCA8FEC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Modified Games</w:t>
            </w:r>
          </w:p>
          <w:p w14:paraId="790040E6" w14:textId="77777777" w:rsidR="00DF5256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19C6B48A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Cooperative Games</w:t>
            </w:r>
          </w:p>
          <w:p w14:paraId="7708C4B5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266F44E6" w14:textId="77777777" w:rsidR="00DF5256" w:rsidRDefault="00DF5256" w:rsidP="00DF5256">
            <w:pPr>
              <w:pStyle w:val="Dates"/>
              <w:jc w:val="center"/>
            </w:pPr>
            <w:r>
              <w:rPr>
                <w:sz w:val="16"/>
                <w:szCs w:val="16"/>
              </w:rPr>
              <w:t>12 – 3</w:t>
            </w:r>
            <w:r w:rsidRPr="00322C7C">
              <w:rPr>
                <w:sz w:val="16"/>
                <w:szCs w:val="16"/>
              </w:rPr>
              <w:t>pm Ages 6-11, 12-15</w:t>
            </w:r>
            <w:r>
              <w:rPr>
                <w:sz w:val="18"/>
              </w:rPr>
              <w:t xml:space="preserve"> </w:t>
            </w:r>
          </w:p>
          <w:p w14:paraId="2C6427ED" w14:textId="77777777" w:rsidR="00E54392" w:rsidRPr="00322C7C" w:rsidRDefault="00E54392" w:rsidP="00E54392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0A049EA5" w14:textId="2B4B5D37" w:rsidR="00E54392" w:rsidRPr="00B3388F" w:rsidRDefault="00E54392" w:rsidP="00E54392">
            <w:pPr>
              <w:pStyle w:val="Dates"/>
              <w:jc w:val="center"/>
              <w:rPr>
                <w:sz w:val="40"/>
                <w:szCs w:val="40"/>
              </w:rPr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E46D404" w14:textId="04ED7A50" w:rsidR="00E54392" w:rsidRPr="00CA50D1" w:rsidRDefault="00DC1E4F" w:rsidP="00E54392">
            <w:pPr>
              <w:pStyle w:val="Dates"/>
            </w:pPr>
            <w:r>
              <w:t>1</w:t>
            </w:r>
            <w:r w:rsidR="0009334C">
              <w:t>7</w:t>
            </w:r>
          </w:p>
          <w:p w14:paraId="35C10B58" w14:textId="77777777" w:rsidR="00DF5256" w:rsidRPr="00E54392" w:rsidRDefault="00DF5256" w:rsidP="00DF5256">
            <w:pPr>
              <w:pStyle w:val="Dates"/>
              <w:jc w:val="center"/>
            </w:pPr>
            <w:r w:rsidRPr="00E54392">
              <w:t>Kickball Tournament</w:t>
            </w:r>
          </w:p>
          <w:p w14:paraId="49DD000A" w14:textId="77777777" w:rsidR="00DF5256" w:rsidRPr="00E54392" w:rsidRDefault="00DF5256" w:rsidP="00DF5256">
            <w:pPr>
              <w:pStyle w:val="Dates"/>
              <w:jc w:val="center"/>
            </w:pPr>
          </w:p>
          <w:p w14:paraId="3E576E01" w14:textId="77777777" w:rsidR="00DF5256" w:rsidRPr="00E54392" w:rsidRDefault="00DF5256" w:rsidP="00DF5256">
            <w:pPr>
              <w:pStyle w:val="Dates"/>
              <w:jc w:val="center"/>
            </w:pPr>
            <w:r w:rsidRPr="00E54392">
              <w:t>Modified Games</w:t>
            </w:r>
          </w:p>
          <w:p w14:paraId="3B23E532" w14:textId="77777777" w:rsidR="00DF5256" w:rsidRPr="00E54392" w:rsidRDefault="00DF5256" w:rsidP="00DF5256">
            <w:pPr>
              <w:pStyle w:val="Dates"/>
              <w:jc w:val="center"/>
            </w:pPr>
          </w:p>
          <w:p w14:paraId="467D6026" w14:textId="0CE75368" w:rsidR="00E54392" w:rsidRPr="00B3388F" w:rsidRDefault="00DF5256" w:rsidP="00DF5256">
            <w:pPr>
              <w:pStyle w:val="Dates"/>
              <w:jc w:val="center"/>
              <w:rPr>
                <w:sz w:val="40"/>
                <w:szCs w:val="40"/>
              </w:rPr>
            </w:pPr>
            <w:r w:rsidRPr="00B02648">
              <w:rPr>
                <w:sz w:val="14"/>
                <w:szCs w:val="14"/>
              </w:rPr>
              <w:t>1</w:t>
            </w:r>
            <w:r w:rsidR="00055EAD">
              <w:rPr>
                <w:sz w:val="14"/>
                <w:szCs w:val="14"/>
              </w:rPr>
              <w:t>2</w:t>
            </w:r>
            <w:r w:rsidRPr="00B02648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B02648">
              <w:rPr>
                <w:sz w:val="14"/>
                <w:szCs w:val="14"/>
              </w:rPr>
              <w:t xml:space="preserve">0 – </w:t>
            </w:r>
            <w:r w:rsidR="00055EAD">
              <w:rPr>
                <w:sz w:val="14"/>
                <w:szCs w:val="14"/>
              </w:rPr>
              <w:t>3</w:t>
            </w:r>
            <w:r w:rsidRPr="00B02648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B02648">
              <w:rPr>
                <w:sz w:val="14"/>
                <w:szCs w:val="14"/>
              </w:rPr>
              <w:t>0pm Ages 6-11, 12-15</w:t>
            </w: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DE5B62" w14:textId="5455DE97" w:rsidR="00E54392" w:rsidRPr="00E54392" w:rsidRDefault="00DC1E4F" w:rsidP="00872DD7">
            <w:pPr>
              <w:pStyle w:val="Dates"/>
            </w:pPr>
            <w:r>
              <w:t>1</w:t>
            </w:r>
            <w:r w:rsidR="0009334C">
              <w:t>8</w:t>
            </w:r>
          </w:p>
          <w:p w14:paraId="0F23B9D8" w14:textId="40A60221" w:rsidR="00E54392" w:rsidRDefault="00DF5256" w:rsidP="00E54392">
            <w:pPr>
              <w:pStyle w:val="Dates"/>
              <w:jc w:val="center"/>
            </w:pPr>
            <w:r w:rsidRPr="00DC1E4F">
              <w:rPr>
                <w:sz w:val="40"/>
                <w:szCs w:val="40"/>
              </w:rPr>
              <w:t>No Games</w:t>
            </w:r>
          </w:p>
        </w:tc>
      </w:tr>
      <w:tr w:rsidR="00991DB9" w14:paraId="11DB44DB" w14:textId="77777777" w:rsidTr="004F5D91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75DE510" w14:textId="794180CA" w:rsidR="00991DB9" w:rsidRDefault="00DC1E4F" w:rsidP="00991DB9">
            <w:pPr>
              <w:pStyle w:val="Dates"/>
            </w:pPr>
            <w:r>
              <w:t>2</w:t>
            </w:r>
            <w:r w:rsidR="0009334C">
              <w:t>1</w:t>
            </w:r>
          </w:p>
          <w:p w14:paraId="68298913" w14:textId="77777777" w:rsidR="00991DB9" w:rsidRDefault="00991DB9" w:rsidP="00991DB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Wiffleball Tournament</w:t>
            </w:r>
          </w:p>
          <w:p w14:paraId="1C7C9E42" w14:textId="77777777" w:rsidR="00991DB9" w:rsidRDefault="00991DB9" w:rsidP="00991DB9">
            <w:pPr>
              <w:pStyle w:val="Dates"/>
              <w:jc w:val="center"/>
              <w:rPr>
                <w:sz w:val="18"/>
              </w:rPr>
            </w:pPr>
          </w:p>
          <w:p w14:paraId="73D00338" w14:textId="77777777" w:rsidR="00991DB9" w:rsidRDefault="00991DB9" w:rsidP="00991DB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0E1872DC" w14:textId="77777777" w:rsidR="00991DB9" w:rsidRDefault="00991DB9" w:rsidP="00991DB9">
            <w:pPr>
              <w:pStyle w:val="Dates"/>
              <w:jc w:val="center"/>
              <w:rPr>
                <w:sz w:val="18"/>
              </w:rPr>
            </w:pPr>
          </w:p>
          <w:p w14:paraId="5AFB0A9B" w14:textId="77777777" w:rsidR="00991DB9" w:rsidRDefault="00991DB9" w:rsidP="00991DB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Cooperative Games</w:t>
            </w:r>
          </w:p>
          <w:p w14:paraId="6BD2CE59" w14:textId="77777777" w:rsidR="00991DB9" w:rsidRDefault="00991DB9" w:rsidP="00991DB9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019D1F5A" w14:textId="77777777" w:rsidR="0009334C" w:rsidRPr="00E54392" w:rsidRDefault="0009334C" w:rsidP="0009334C">
            <w:pPr>
              <w:pStyle w:val="Dates"/>
              <w:rPr>
                <w:sz w:val="16"/>
                <w:szCs w:val="16"/>
              </w:rPr>
            </w:pPr>
            <w:r w:rsidRPr="00E54392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2 – 3</w:t>
            </w:r>
            <w:r w:rsidRPr="00E54392">
              <w:rPr>
                <w:sz w:val="16"/>
                <w:szCs w:val="16"/>
              </w:rPr>
              <w:t>pm Ages 6-11, 12-15</w:t>
            </w:r>
          </w:p>
          <w:p w14:paraId="114317B5" w14:textId="240C2967" w:rsidR="00991DB9" w:rsidRPr="00F1074A" w:rsidRDefault="00991DB9" w:rsidP="00991DB9">
            <w:pPr>
              <w:pStyle w:val="Dates"/>
              <w:jc w:val="center"/>
              <w:rPr>
                <w:sz w:val="18"/>
                <w:szCs w:val="18"/>
              </w:rPr>
            </w:pPr>
            <w:r w:rsidRPr="00F1074A">
              <w:rPr>
                <w:sz w:val="18"/>
                <w:szCs w:val="18"/>
              </w:rPr>
              <w:t>15</w:t>
            </w:r>
          </w:p>
          <w:p w14:paraId="55F13978" w14:textId="77777777" w:rsidR="00991DB9" w:rsidRDefault="00991DB9" w:rsidP="00991DB9">
            <w:pPr>
              <w:pStyle w:val="Dates"/>
              <w:jc w:val="center"/>
              <w:rPr>
                <w:sz w:val="18"/>
              </w:rPr>
            </w:pPr>
          </w:p>
          <w:p w14:paraId="22368BB5" w14:textId="77777777" w:rsidR="00991DB9" w:rsidRDefault="00991DB9" w:rsidP="00991DB9">
            <w:pPr>
              <w:pStyle w:val="Dates"/>
              <w:jc w:val="center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19A73CD" w14:textId="7634DB2B" w:rsidR="00991DB9" w:rsidRDefault="00DC1E4F" w:rsidP="00991DB9">
            <w:pPr>
              <w:pStyle w:val="Dates"/>
            </w:pPr>
            <w:r>
              <w:t>2</w:t>
            </w:r>
            <w:r w:rsidR="0009334C">
              <w:t>2</w:t>
            </w:r>
          </w:p>
          <w:p w14:paraId="3D59392B" w14:textId="77777777" w:rsidR="00991DB9" w:rsidRDefault="00991DB9" w:rsidP="00991DB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Four Square</w:t>
            </w:r>
          </w:p>
          <w:p w14:paraId="22F2FB38" w14:textId="77777777" w:rsidR="00991DB9" w:rsidRDefault="00991DB9" w:rsidP="00991DB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Shuffleboard</w:t>
            </w:r>
          </w:p>
          <w:p w14:paraId="5E9C4997" w14:textId="77777777" w:rsidR="00991DB9" w:rsidRDefault="00991DB9" w:rsidP="00991DB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Knockout</w:t>
            </w:r>
          </w:p>
          <w:p w14:paraId="2CC0132D" w14:textId="77777777" w:rsidR="00991DB9" w:rsidRDefault="00991DB9" w:rsidP="00991DB9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5FAC7FB6" w14:textId="77777777" w:rsidR="00991DB9" w:rsidRDefault="00991DB9" w:rsidP="00991DB9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77AC4533" w14:textId="54AAE651" w:rsidR="00991DB9" w:rsidRPr="0034010E" w:rsidRDefault="00991DB9" w:rsidP="00991DB9">
            <w:pPr>
              <w:pStyle w:val="Dates"/>
              <w:jc w:val="center"/>
              <w:rPr>
                <w:sz w:val="14"/>
                <w:szCs w:val="14"/>
              </w:rPr>
            </w:pPr>
            <w:r w:rsidRPr="0034010E">
              <w:rPr>
                <w:sz w:val="14"/>
                <w:szCs w:val="14"/>
              </w:rPr>
              <w:t>1</w:t>
            </w:r>
            <w:r w:rsidR="00010A13">
              <w:rPr>
                <w:sz w:val="14"/>
                <w:szCs w:val="14"/>
              </w:rPr>
              <w:t>2</w:t>
            </w:r>
            <w:r w:rsidRPr="0034010E">
              <w:rPr>
                <w:sz w:val="14"/>
                <w:szCs w:val="14"/>
              </w:rPr>
              <w:t xml:space="preserve"> – </w:t>
            </w:r>
            <w:r w:rsidR="00010A13">
              <w:rPr>
                <w:sz w:val="14"/>
                <w:szCs w:val="14"/>
              </w:rPr>
              <w:t>3</w:t>
            </w:r>
            <w:r w:rsidRPr="0034010E">
              <w:rPr>
                <w:sz w:val="14"/>
                <w:szCs w:val="14"/>
              </w:rPr>
              <w:t>pm Ages 6-11, 12-15</w:t>
            </w:r>
          </w:p>
          <w:p w14:paraId="26E7BECC" w14:textId="77777777" w:rsidR="00991DB9" w:rsidRDefault="00991DB9" w:rsidP="00991DB9">
            <w:pPr>
              <w:pStyle w:val="Dates"/>
              <w:jc w:val="center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38F68F6" w14:textId="0B09B4D1" w:rsidR="00991DB9" w:rsidRPr="00814F2E" w:rsidRDefault="00DC1E4F" w:rsidP="00991DB9">
            <w:pPr>
              <w:pStyle w:val="Dates"/>
            </w:pPr>
            <w:r>
              <w:t>2</w:t>
            </w:r>
            <w:r w:rsidR="0009334C">
              <w:t>3</w:t>
            </w:r>
          </w:p>
          <w:p w14:paraId="7892896C" w14:textId="77777777" w:rsidR="008A716D" w:rsidRPr="00991DB9" w:rsidRDefault="008A716D" w:rsidP="008A716D">
            <w:pPr>
              <w:pStyle w:val="Dates"/>
              <w:jc w:val="center"/>
              <w:rPr>
                <w:sz w:val="18"/>
                <w:szCs w:val="18"/>
              </w:rPr>
            </w:pPr>
            <w:r w:rsidRPr="00991DB9">
              <w:rPr>
                <w:sz w:val="18"/>
                <w:szCs w:val="18"/>
              </w:rPr>
              <w:t>Capture the Flag</w:t>
            </w:r>
          </w:p>
          <w:p w14:paraId="71F8F3C0" w14:textId="77777777" w:rsidR="008A716D" w:rsidRDefault="008A716D" w:rsidP="008A716D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28AEEB99" w14:textId="2CC73996" w:rsidR="008A716D" w:rsidRPr="00991DB9" w:rsidRDefault="008A716D" w:rsidP="008A716D">
            <w:pPr>
              <w:pStyle w:val="Dates"/>
              <w:jc w:val="center"/>
              <w:rPr>
                <w:sz w:val="18"/>
                <w:szCs w:val="18"/>
              </w:rPr>
            </w:pPr>
            <w:r w:rsidRPr="00991DB9">
              <w:rPr>
                <w:sz w:val="18"/>
                <w:szCs w:val="18"/>
              </w:rPr>
              <w:t>Modified Games</w:t>
            </w:r>
          </w:p>
          <w:p w14:paraId="3E748140" w14:textId="77777777" w:rsidR="008A716D" w:rsidRDefault="008A716D" w:rsidP="008A716D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59910DB2" w14:textId="76ABF8CB" w:rsidR="008A716D" w:rsidRPr="00991DB9" w:rsidRDefault="008A716D" w:rsidP="008A716D">
            <w:pPr>
              <w:pStyle w:val="Dates"/>
              <w:jc w:val="center"/>
              <w:rPr>
                <w:sz w:val="18"/>
                <w:szCs w:val="18"/>
              </w:rPr>
            </w:pPr>
            <w:r w:rsidRPr="00991DB9">
              <w:rPr>
                <w:sz w:val="18"/>
                <w:szCs w:val="18"/>
              </w:rPr>
              <w:t>Cooperative Games</w:t>
            </w:r>
          </w:p>
          <w:p w14:paraId="43C426CE" w14:textId="21E21028" w:rsidR="00991DB9" w:rsidRPr="00991DB9" w:rsidRDefault="00991DB9" w:rsidP="00991DB9">
            <w:pPr>
              <w:pStyle w:val="Dates"/>
              <w:jc w:val="center"/>
              <w:rPr>
                <w:sz w:val="18"/>
              </w:rPr>
            </w:pPr>
          </w:p>
          <w:p w14:paraId="57118A32" w14:textId="3756FF74" w:rsidR="00991DB9" w:rsidRPr="00322C7C" w:rsidRDefault="00991DB9" w:rsidP="00991DB9">
            <w:pPr>
              <w:pStyle w:val="Dates"/>
              <w:jc w:val="center"/>
              <w:rPr>
                <w:sz w:val="16"/>
                <w:szCs w:val="16"/>
              </w:rPr>
            </w:pPr>
            <w:r w:rsidRPr="00322C7C">
              <w:rPr>
                <w:sz w:val="16"/>
                <w:szCs w:val="16"/>
              </w:rPr>
              <w:t>1</w:t>
            </w:r>
            <w:r w:rsidR="0034010E">
              <w:rPr>
                <w:sz w:val="16"/>
                <w:szCs w:val="16"/>
              </w:rPr>
              <w:t>2</w:t>
            </w:r>
            <w:r w:rsidRPr="00322C7C">
              <w:rPr>
                <w:sz w:val="16"/>
                <w:szCs w:val="16"/>
              </w:rPr>
              <w:t xml:space="preserve"> – 3pm Ages 6-11, 12-15</w:t>
            </w:r>
          </w:p>
          <w:p w14:paraId="3E057491" w14:textId="51210DCC" w:rsidR="00991DB9" w:rsidRPr="00B3388F" w:rsidRDefault="00991DB9" w:rsidP="00991DB9">
            <w:pPr>
              <w:pStyle w:val="Dates"/>
              <w:jc w:val="center"/>
              <w:rPr>
                <w:sz w:val="40"/>
                <w:szCs w:val="40"/>
              </w:rPr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255BE82" w14:textId="2670E287" w:rsidR="00991DB9" w:rsidRPr="00CA50D1" w:rsidRDefault="00991DB9" w:rsidP="00CA50D1">
            <w:pPr>
              <w:pStyle w:val="Dates"/>
            </w:pPr>
            <w:r w:rsidRPr="00CA50D1">
              <w:t>2</w:t>
            </w:r>
            <w:r w:rsidR="0009334C">
              <w:t>4</w:t>
            </w:r>
          </w:p>
          <w:p w14:paraId="5E7A6747" w14:textId="77777777" w:rsidR="00991DB9" w:rsidRPr="00991DB9" w:rsidRDefault="00991DB9" w:rsidP="00991DB9">
            <w:pPr>
              <w:pStyle w:val="Dates"/>
              <w:jc w:val="center"/>
              <w:rPr>
                <w:sz w:val="18"/>
                <w:szCs w:val="18"/>
              </w:rPr>
            </w:pPr>
            <w:r w:rsidRPr="00991DB9">
              <w:rPr>
                <w:sz w:val="18"/>
                <w:szCs w:val="18"/>
              </w:rPr>
              <w:t>Soccer Tournament</w:t>
            </w:r>
          </w:p>
          <w:p w14:paraId="18D8F7EC" w14:textId="77777777" w:rsidR="00991DB9" w:rsidRPr="00991DB9" w:rsidRDefault="00991DB9" w:rsidP="00991DB9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56ABC624" w14:textId="77777777" w:rsidR="00991DB9" w:rsidRPr="00991DB9" w:rsidRDefault="00991DB9" w:rsidP="00991DB9">
            <w:pPr>
              <w:pStyle w:val="Dates"/>
              <w:jc w:val="center"/>
              <w:rPr>
                <w:sz w:val="18"/>
                <w:szCs w:val="18"/>
              </w:rPr>
            </w:pPr>
            <w:r w:rsidRPr="00991DB9">
              <w:rPr>
                <w:sz w:val="18"/>
                <w:szCs w:val="18"/>
              </w:rPr>
              <w:t>Modified Games</w:t>
            </w:r>
          </w:p>
          <w:p w14:paraId="16DD2FC4" w14:textId="77777777" w:rsidR="00991DB9" w:rsidRPr="00991DB9" w:rsidRDefault="00991DB9" w:rsidP="00991DB9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3E7E4021" w14:textId="35077CC7" w:rsidR="00991DB9" w:rsidRPr="0034010E" w:rsidRDefault="00010A13" w:rsidP="00991DB9">
            <w:pPr>
              <w:pStyle w:val="Dates"/>
              <w:jc w:val="center"/>
              <w:rPr>
                <w:sz w:val="14"/>
                <w:szCs w:val="14"/>
              </w:rPr>
            </w:pPr>
            <w:r w:rsidRPr="00B02648">
              <w:rPr>
                <w:sz w:val="14"/>
                <w:szCs w:val="14"/>
              </w:rPr>
              <w:t>1</w:t>
            </w:r>
            <w:r w:rsidR="00055EAD">
              <w:rPr>
                <w:sz w:val="14"/>
                <w:szCs w:val="14"/>
              </w:rPr>
              <w:t>2</w:t>
            </w:r>
            <w:r w:rsidRPr="00B02648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B02648">
              <w:rPr>
                <w:sz w:val="14"/>
                <w:szCs w:val="14"/>
              </w:rPr>
              <w:t xml:space="preserve">0 – </w:t>
            </w:r>
            <w:r w:rsidR="00055EAD">
              <w:rPr>
                <w:sz w:val="14"/>
                <w:szCs w:val="14"/>
              </w:rPr>
              <w:t>3</w:t>
            </w:r>
            <w:r w:rsidRPr="00B02648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B02648">
              <w:rPr>
                <w:sz w:val="14"/>
                <w:szCs w:val="14"/>
              </w:rPr>
              <w:t>0pm Ages 6-11, 12-15</w:t>
            </w: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C6F083C" w14:textId="7F78EA5E" w:rsidR="00991DB9" w:rsidRPr="00E54392" w:rsidRDefault="00991DB9" w:rsidP="00991DB9">
            <w:pPr>
              <w:pStyle w:val="Dates"/>
            </w:pPr>
            <w:r w:rsidRPr="00E54392">
              <w:t>2</w:t>
            </w:r>
            <w:r w:rsidR="0009334C">
              <w:t>5</w:t>
            </w:r>
          </w:p>
          <w:p w14:paraId="05B1D23E" w14:textId="4F95031F" w:rsidR="00991DB9" w:rsidRDefault="00C6470D" w:rsidP="00991DB9">
            <w:pPr>
              <w:pStyle w:val="Dates"/>
              <w:jc w:val="center"/>
            </w:pPr>
            <w:r w:rsidRPr="00433EA2">
              <w:rPr>
                <w:sz w:val="40"/>
                <w:szCs w:val="40"/>
              </w:rPr>
              <w:t>No Games</w:t>
            </w:r>
          </w:p>
        </w:tc>
      </w:tr>
      <w:tr w:rsidR="0009334C" w14:paraId="5CEA1DB6" w14:textId="77777777" w:rsidTr="004F5D91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3ED3F1B" w14:textId="6C230CC7" w:rsidR="0009334C" w:rsidRPr="00991DB9" w:rsidRDefault="0009334C" w:rsidP="0009334C">
            <w:pPr>
              <w:pStyle w:val="Dates"/>
            </w:pPr>
            <w:r>
              <w:t>28</w:t>
            </w:r>
          </w:p>
          <w:p w14:paraId="5F9AB577" w14:textId="77777777" w:rsidR="0009334C" w:rsidRPr="00991DB9" w:rsidRDefault="0009334C" w:rsidP="0009334C">
            <w:pPr>
              <w:pStyle w:val="Dates"/>
              <w:jc w:val="center"/>
              <w:rPr>
                <w:sz w:val="18"/>
                <w:szCs w:val="18"/>
              </w:rPr>
            </w:pPr>
            <w:r w:rsidRPr="00991DB9">
              <w:rPr>
                <w:sz w:val="18"/>
                <w:szCs w:val="18"/>
              </w:rPr>
              <w:t>Capture the Flag</w:t>
            </w:r>
          </w:p>
          <w:p w14:paraId="4D307B15" w14:textId="77777777" w:rsidR="0009334C" w:rsidRPr="00991DB9" w:rsidRDefault="0009334C" w:rsidP="0009334C">
            <w:pPr>
              <w:pStyle w:val="Dates"/>
              <w:jc w:val="center"/>
              <w:rPr>
                <w:sz w:val="18"/>
                <w:szCs w:val="18"/>
              </w:rPr>
            </w:pPr>
            <w:r w:rsidRPr="00991DB9">
              <w:rPr>
                <w:sz w:val="18"/>
                <w:szCs w:val="18"/>
              </w:rPr>
              <w:t>Modified Games</w:t>
            </w:r>
          </w:p>
          <w:p w14:paraId="57EEC133" w14:textId="77777777" w:rsidR="0009334C" w:rsidRPr="00991DB9" w:rsidRDefault="0009334C" w:rsidP="0009334C">
            <w:pPr>
              <w:pStyle w:val="Dates"/>
              <w:jc w:val="center"/>
              <w:rPr>
                <w:sz w:val="18"/>
                <w:szCs w:val="18"/>
              </w:rPr>
            </w:pPr>
            <w:r w:rsidRPr="00991DB9">
              <w:rPr>
                <w:sz w:val="18"/>
                <w:szCs w:val="18"/>
              </w:rPr>
              <w:t>Cooperative Games</w:t>
            </w:r>
          </w:p>
          <w:p w14:paraId="7D76A2EE" w14:textId="77777777" w:rsidR="0009334C" w:rsidRPr="00991DB9" w:rsidRDefault="0009334C" w:rsidP="0009334C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4B5589C2" w14:textId="4C93F08E" w:rsidR="0009334C" w:rsidRPr="0034010E" w:rsidRDefault="0009334C" w:rsidP="0009334C">
            <w:pPr>
              <w:pStyle w:val="Dates"/>
              <w:jc w:val="center"/>
              <w:rPr>
                <w:sz w:val="16"/>
                <w:szCs w:val="16"/>
              </w:rPr>
            </w:pPr>
            <w:r w:rsidRPr="0034010E">
              <w:rPr>
                <w:sz w:val="16"/>
                <w:szCs w:val="16"/>
              </w:rPr>
              <w:t>12 – 3pm Ages 6-11, 12-15</w:t>
            </w:r>
          </w:p>
          <w:p w14:paraId="2B92B6B6" w14:textId="77777777" w:rsidR="0009334C" w:rsidRDefault="0009334C" w:rsidP="0009334C">
            <w:pPr>
              <w:pStyle w:val="Dates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7838C9" w14:textId="59411D3A" w:rsidR="0009334C" w:rsidRDefault="0009334C" w:rsidP="0009334C">
            <w:pPr>
              <w:pStyle w:val="Dates"/>
            </w:pPr>
            <w:r>
              <w:t>29</w:t>
            </w:r>
          </w:p>
          <w:p w14:paraId="148A83D6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Volleyball Tournament</w:t>
            </w:r>
          </w:p>
          <w:p w14:paraId="20F060F1" w14:textId="77777777" w:rsidR="00DF5256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40C3B9DE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Modified Games</w:t>
            </w:r>
          </w:p>
          <w:p w14:paraId="2FBE5BF5" w14:textId="77777777" w:rsidR="00DF5256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34DA8578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  <w:r w:rsidRPr="00271378">
              <w:rPr>
                <w:sz w:val="18"/>
                <w:szCs w:val="18"/>
              </w:rPr>
              <w:t>Cooperative Games</w:t>
            </w:r>
          </w:p>
          <w:p w14:paraId="3E3F20AA" w14:textId="77777777" w:rsidR="00DF5256" w:rsidRPr="00271378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16D4EBF5" w14:textId="77777777" w:rsidR="00DF5256" w:rsidRPr="00322C7C" w:rsidRDefault="00DF5256" w:rsidP="00DF5256">
            <w:pPr>
              <w:pStyle w:val="Dates"/>
              <w:jc w:val="center"/>
              <w:rPr>
                <w:sz w:val="16"/>
                <w:szCs w:val="16"/>
              </w:rPr>
            </w:pPr>
            <w:r w:rsidRPr="00322C7C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2</w:t>
            </w:r>
            <w:r w:rsidRPr="00322C7C">
              <w:rPr>
                <w:sz w:val="16"/>
                <w:szCs w:val="16"/>
              </w:rPr>
              <w:t xml:space="preserve"> – 3pm Ages 6-11, 12-15</w:t>
            </w:r>
          </w:p>
          <w:p w14:paraId="7CE2EE89" w14:textId="3938C4DE" w:rsidR="0009334C" w:rsidRDefault="0009334C" w:rsidP="0009334C">
            <w:pPr>
              <w:pStyle w:val="Dates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8E5F761" w14:textId="6D248D88" w:rsidR="0009334C" w:rsidRDefault="0009334C" w:rsidP="0009334C">
            <w:pPr>
              <w:pStyle w:val="Dates"/>
            </w:pPr>
            <w:r>
              <w:t>30</w:t>
            </w:r>
          </w:p>
          <w:p w14:paraId="44D8DBB4" w14:textId="77777777" w:rsidR="00DF5256" w:rsidRPr="00E54392" w:rsidRDefault="00DF5256" w:rsidP="00DF5256">
            <w:pPr>
              <w:pStyle w:val="Dates"/>
              <w:jc w:val="center"/>
            </w:pPr>
            <w:r w:rsidRPr="00E54392">
              <w:t>Kickball Tournament</w:t>
            </w:r>
          </w:p>
          <w:p w14:paraId="4E7168D3" w14:textId="77777777" w:rsidR="00DF5256" w:rsidRPr="00E54392" w:rsidRDefault="00DF5256" w:rsidP="00DF5256">
            <w:pPr>
              <w:pStyle w:val="Dates"/>
              <w:jc w:val="center"/>
            </w:pPr>
          </w:p>
          <w:p w14:paraId="6FCF37B9" w14:textId="77777777" w:rsidR="00DF5256" w:rsidRPr="00E54392" w:rsidRDefault="00DF5256" w:rsidP="00DF5256">
            <w:pPr>
              <w:pStyle w:val="Dates"/>
              <w:jc w:val="center"/>
            </w:pPr>
            <w:r w:rsidRPr="00E54392">
              <w:t>Modified Games</w:t>
            </w:r>
          </w:p>
          <w:p w14:paraId="7B99A293" w14:textId="77777777" w:rsidR="00DF5256" w:rsidRPr="00E54392" w:rsidRDefault="00DF5256" w:rsidP="00DF5256">
            <w:pPr>
              <w:pStyle w:val="Dates"/>
              <w:jc w:val="center"/>
            </w:pPr>
          </w:p>
          <w:p w14:paraId="4FFED0AC" w14:textId="77777777" w:rsidR="00DF5256" w:rsidRDefault="00DF5256" w:rsidP="00DF5256">
            <w:pPr>
              <w:pStyle w:val="Dates"/>
              <w:jc w:val="center"/>
            </w:pPr>
            <w:r>
              <w:rPr>
                <w:sz w:val="16"/>
                <w:szCs w:val="16"/>
              </w:rPr>
              <w:t>12 – 3</w:t>
            </w:r>
            <w:r w:rsidRPr="00322C7C">
              <w:rPr>
                <w:sz w:val="16"/>
                <w:szCs w:val="16"/>
              </w:rPr>
              <w:t>pm Ages 6-11, 12-15</w:t>
            </w:r>
            <w:r>
              <w:rPr>
                <w:sz w:val="18"/>
              </w:rPr>
              <w:t xml:space="preserve"> </w:t>
            </w:r>
          </w:p>
          <w:p w14:paraId="59DA6900" w14:textId="77777777" w:rsidR="0009334C" w:rsidRDefault="0009334C" w:rsidP="0009334C">
            <w:pPr>
              <w:pStyle w:val="Dates"/>
            </w:pPr>
          </w:p>
          <w:p w14:paraId="19501696" w14:textId="77C3A940" w:rsidR="0009334C" w:rsidRPr="00DC1E4F" w:rsidRDefault="0009334C" w:rsidP="0009334C">
            <w:pPr>
              <w:pStyle w:val="Dates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CF5155E" w14:textId="77777777" w:rsidR="0009334C" w:rsidRDefault="0009334C" w:rsidP="0009334C">
            <w:pPr>
              <w:pStyle w:val="Dates"/>
            </w:pPr>
            <w:r>
              <w:t>31</w:t>
            </w:r>
          </w:p>
          <w:p w14:paraId="6CC4C795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Wiffleball Tournament</w:t>
            </w:r>
          </w:p>
          <w:p w14:paraId="54299763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</w:p>
          <w:p w14:paraId="5AA19F55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056A6F14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</w:p>
          <w:p w14:paraId="5F33F4A8" w14:textId="77777777" w:rsidR="00DF5256" w:rsidRDefault="00DF5256" w:rsidP="00DF5256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Cooperative Games</w:t>
            </w:r>
          </w:p>
          <w:p w14:paraId="673DB92E" w14:textId="77777777" w:rsidR="00DF5256" w:rsidRDefault="00DF5256" w:rsidP="00DF5256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0A505A15" w14:textId="76A5BAC0" w:rsidR="00DF5256" w:rsidRPr="00F1074A" w:rsidRDefault="00010A13" w:rsidP="00DF5256">
            <w:pPr>
              <w:pStyle w:val="Dates"/>
              <w:jc w:val="center"/>
              <w:rPr>
                <w:sz w:val="18"/>
                <w:szCs w:val="18"/>
              </w:rPr>
            </w:pPr>
            <w:r w:rsidRPr="00B02648">
              <w:rPr>
                <w:sz w:val="14"/>
                <w:szCs w:val="14"/>
              </w:rPr>
              <w:t>1</w:t>
            </w:r>
            <w:r w:rsidR="00055EAD">
              <w:rPr>
                <w:sz w:val="14"/>
                <w:szCs w:val="14"/>
              </w:rPr>
              <w:t>2</w:t>
            </w:r>
            <w:r w:rsidRPr="00B02648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B02648">
              <w:rPr>
                <w:sz w:val="14"/>
                <w:szCs w:val="14"/>
              </w:rPr>
              <w:t xml:space="preserve">0 – </w:t>
            </w:r>
            <w:r w:rsidR="00055EAD">
              <w:rPr>
                <w:sz w:val="14"/>
                <w:szCs w:val="14"/>
              </w:rPr>
              <w:t>3</w:t>
            </w:r>
            <w:r w:rsidRPr="00B02648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B02648">
              <w:rPr>
                <w:sz w:val="14"/>
                <w:szCs w:val="14"/>
              </w:rPr>
              <w:t>0pm Ages 6-11, 12-15</w:t>
            </w:r>
            <w:r w:rsidR="00DF5256" w:rsidRPr="00F1074A">
              <w:rPr>
                <w:sz w:val="18"/>
                <w:szCs w:val="18"/>
              </w:rPr>
              <w:t>15</w:t>
            </w:r>
          </w:p>
          <w:p w14:paraId="0D07B8B4" w14:textId="77777777" w:rsidR="0009334C" w:rsidRDefault="0009334C" w:rsidP="0009334C">
            <w:pPr>
              <w:pStyle w:val="Dates"/>
            </w:pPr>
          </w:p>
          <w:p w14:paraId="307F43DF" w14:textId="05E3CB5C" w:rsidR="0009334C" w:rsidRPr="00B3388F" w:rsidRDefault="0009334C" w:rsidP="00DF5256">
            <w:pPr>
              <w:pStyle w:val="Dates"/>
              <w:jc w:val="center"/>
              <w:rPr>
                <w:sz w:val="40"/>
                <w:szCs w:val="40"/>
              </w:rPr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D5B9183" w14:textId="406A524B" w:rsidR="0009334C" w:rsidRDefault="00C6470D" w:rsidP="0009334C">
            <w:pPr>
              <w:pStyle w:val="Dates"/>
            </w:pPr>
            <w:r>
              <w:t>1</w:t>
            </w:r>
          </w:p>
        </w:tc>
      </w:tr>
    </w:tbl>
    <w:p w14:paraId="1C82C821" w14:textId="77777777" w:rsidR="00AC749B" w:rsidRDefault="00AC749B">
      <w:pPr>
        <w:jc w:val="center"/>
        <w:rPr>
          <w:sz w:val="36"/>
        </w:rPr>
      </w:pPr>
    </w:p>
    <w:p w14:paraId="60445AE0" w14:textId="77777777" w:rsidR="00AC749B" w:rsidRDefault="00AC749B">
      <w:pPr>
        <w:jc w:val="center"/>
        <w:rPr>
          <w:sz w:val="36"/>
        </w:rPr>
      </w:pPr>
    </w:p>
    <w:p w14:paraId="395F28C1" w14:textId="77777777" w:rsidR="00AC749B" w:rsidRDefault="00AC749B">
      <w:pPr>
        <w:pStyle w:val="Caption"/>
      </w:pPr>
    </w:p>
    <w:p w14:paraId="12AB44BD" w14:textId="77777777" w:rsidR="00AC749B" w:rsidRDefault="00AC749B"/>
    <w:p w14:paraId="4F78CB38" w14:textId="77777777" w:rsidR="002F4C64" w:rsidRDefault="002F4C64"/>
    <w:p w14:paraId="681904E6" w14:textId="77777777" w:rsidR="002F4C64" w:rsidRDefault="002F4C64"/>
    <w:p w14:paraId="22DDD86D" w14:textId="77777777" w:rsidR="002F4C64" w:rsidRDefault="002F4C64"/>
    <w:p w14:paraId="33C4A484" w14:textId="77777777" w:rsidR="002F4C64" w:rsidRDefault="002F4C64"/>
    <w:p w14:paraId="19E82A68" w14:textId="77777777" w:rsidR="002F4C64" w:rsidRDefault="002F4C64"/>
    <w:p w14:paraId="7AAF9212" w14:textId="77777777" w:rsidR="002F4C64" w:rsidRDefault="002F4C64"/>
    <w:p w14:paraId="3C83C8E1" w14:textId="77777777" w:rsidR="002F4C64" w:rsidRDefault="002F4C64"/>
    <w:p w14:paraId="26BE41D2" w14:textId="77777777" w:rsidR="002F4C64" w:rsidRDefault="002F4C64"/>
    <w:p w14:paraId="6BEFE636" w14:textId="77777777" w:rsidR="002F4C64" w:rsidRDefault="002F4C64"/>
    <w:p w14:paraId="6D5F860C" w14:textId="77777777" w:rsidR="002F4C64" w:rsidRPr="002F4C64" w:rsidRDefault="002F4C64" w:rsidP="002F4C64"/>
    <w:p w14:paraId="04A671E0" w14:textId="77777777" w:rsidR="002F4C64" w:rsidRPr="002F4C64" w:rsidRDefault="002F4C64" w:rsidP="002F4C64"/>
    <w:p w14:paraId="006B4711" w14:textId="77777777" w:rsidR="002F4C64" w:rsidRPr="002F4C64" w:rsidRDefault="002F4C64" w:rsidP="002F4C64"/>
    <w:p w14:paraId="2E91FC7E" w14:textId="77777777" w:rsidR="002F4C64" w:rsidRPr="002F4C64" w:rsidRDefault="002F4C64" w:rsidP="002F4C64"/>
    <w:p w14:paraId="319032C9" w14:textId="77777777" w:rsidR="002F4C64" w:rsidRPr="002F4C64" w:rsidRDefault="002F4C64" w:rsidP="002F4C64"/>
    <w:p w14:paraId="03F9132A" w14:textId="77777777" w:rsidR="002F4C64" w:rsidRPr="002F4C64" w:rsidRDefault="002F4C64" w:rsidP="002F4C64"/>
    <w:p w14:paraId="0560EEB1" w14:textId="77777777" w:rsidR="002F4C64" w:rsidRPr="002F4C64" w:rsidRDefault="002F4C64" w:rsidP="002F4C64"/>
    <w:p w14:paraId="72B1AF83" w14:textId="77777777" w:rsidR="002F4C64" w:rsidRPr="002F4C64" w:rsidRDefault="002F4C64" w:rsidP="002F4C64"/>
    <w:p w14:paraId="25A7276B" w14:textId="77777777" w:rsidR="002F4C64" w:rsidRPr="002F4C64" w:rsidRDefault="002F4C64" w:rsidP="002F4C64"/>
    <w:p w14:paraId="18A0089E" w14:textId="77777777" w:rsidR="002F4C64" w:rsidRPr="002F4C64" w:rsidRDefault="002F4C64" w:rsidP="002F4C64"/>
    <w:p w14:paraId="4E775995" w14:textId="77777777" w:rsidR="002F4C64" w:rsidRPr="002F4C64" w:rsidRDefault="002F4C64" w:rsidP="002F4C64"/>
    <w:p w14:paraId="53B48E35" w14:textId="77777777" w:rsidR="002F4C64" w:rsidRPr="002F4C64" w:rsidRDefault="002F4C64" w:rsidP="002F4C64"/>
    <w:p w14:paraId="50C0625E" w14:textId="77777777" w:rsidR="002F4C64" w:rsidRPr="002F4C64" w:rsidRDefault="002F4C64" w:rsidP="002F4C64"/>
    <w:p w14:paraId="7F8A8530" w14:textId="77777777" w:rsidR="002F4C64" w:rsidRPr="002F4C64" w:rsidRDefault="002F4C64" w:rsidP="002F4C64"/>
    <w:p w14:paraId="002488DD" w14:textId="77777777" w:rsidR="002F4C64" w:rsidRPr="002F4C64" w:rsidRDefault="002F4C64" w:rsidP="002F4C64"/>
    <w:p w14:paraId="14A334AB" w14:textId="77777777" w:rsidR="002F4C64" w:rsidRPr="002F4C64" w:rsidRDefault="002F4C64" w:rsidP="002F4C64"/>
    <w:p w14:paraId="5428484E" w14:textId="77777777" w:rsidR="002F4C64" w:rsidRPr="002F4C64" w:rsidRDefault="002F4C64" w:rsidP="002F4C64"/>
    <w:p w14:paraId="286ACBC9" w14:textId="77777777" w:rsidR="002F4C64" w:rsidRPr="002F4C64" w:rsidRDefault="002F4C64" w:rsidP="002F4C64"/>
    <w:p w14:paraId="241895D8" w14:textId="77777777" w:rsidR="002F4C64" w:rsidRPr="002F4C64" w:rsidRDefault="002F4C64" w:rsidP="002F4C64"/>
    <w:p w14:paraId="5E393F4E" w14:textId="77777777" w:rsidR="002F4C64" w:rsidRPr="002F4C64" w:rsidRDefault="002F4C64" w:rsidP="002F4C64"/>
    <w:p w14:paraId="553E8A3F" w14:textId="77777777" w:rsidR="002F4C64" w:rsidRPr="002F4C64" w:rsidRDefault="002F4C64" w:rsidP="002F4C64"/>
    <w:p w14:paraId="5B4A76D7" w14:textId="77777777" w:rsidR="002F4C64" w:rsidRPr="002F4C64" w:rsidRDefault="002F4C64" w:rsidP="002F4C64"/>
    <w:p w14:paraId="52BDFBC8" w14:textId="77777777" w:rsidR="002F4C64" w:rsidRPr="002F4C64" w:rsidRDefault="002F4C64" w:rsidP="002F4C64"/>
    <w:p w14:paraId="5D711427" w14:textId="77777777" w:rsidR="002F4C64" w:rsidRDefault="002F4C64" w:rsidP="002F4C64"/>
    <w:p w14:paraId="561EF69B" w14:textId="77777777" w:rsidR="002F4C64" w:rsidRPr="002F4C64" w:rsidRDefault="002F4C64" w:rsidP="002F4C64"/>
    <w:p w14:paraId="7CE77B5C" w14:textId="77777777" w:rsidR="002F4C64" w:rsidRDefault="002F4C64" w:rsidP="002F4C64">
      <w:pPr>
        <w:tabs>
          <w:tab w:val="left" w:pos="5691"/>
        </w:tabs>
      </w:pPr>
      <w:r>
        <w:tab/>
      </w:r>
    </w:p>
    <w:p w14:paraId="57747D91" w14:textId="5D5E8639" w:rsidR="002F4C64" w:rsidRPr="004F5D91" w:rsidRDefault="002F4C64" w:rsidP="002F4C64">
      <w:pPr>
        <w:jc w:val="center"/>
        <w:rPr>
          <w:sz w:val="36"/>
        </w:rPr>
      </w:pPr>
      <w:r w:rsidRPr="004F5D91">
        <w:rPr>
          <w:bCs/>
          <w:sz w:val="36"/>
        </w:rPr>
        <w:lastRenderedPageBreak/>
        <w:t>August 20</w:t>
      </w:r>
      <w:r w:rsidR="00F410EC">
        <w:rPr>
          <w:bCs/>
          <w:sz w:val="36"/>
        </w:rPr>
        <w:t>2</w:t>
      </w:r>
      <w:r w:rsidR="00203999">
        <w:rPr>
          <w:bCs/>
          <w:sz w:val="36"/>
        </w:rPr>
        <w:t>5</w:t>
      </w:r>
    </w:p>
    <w:tbl>
      <w:tblPr>
        <w:tblpPr w:leftFromText="187" w:rightFromText="187" w:vertAnchor="page" w:horzAnchor="margin" w:tblpXSpec="center" w:tblpY="911"/>
        <w:tblOverlap w:val="never"/>
        <w:tblW w:w="12240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2447"/>
        <w:gridCol w:w="2449"/>
        <w:gridCol w:w="2449"/>
        <w:gridCol w:w="2447"/>
      </w:tblGrid>
      <w:tr w:rsidR="0018367F" w14:paraId="07149D0D" w14:textId="77777777" w:rsidTr="007A43DE">
        <w:trPr>
          <w:trHeight w:hRule="exact" w:val="259"/>
        </w:trPr>
        <w:tc>
          <w:tcPr>
            <w:tcW w:w="2448" w:type="dxa"/>
            <w:noWrap/>
            <w:tcMar>
              <w:left w:w="115" w:type="dxa"/>
              <w:bottom w:w="58" w:type="dxa"/>
              <w:right w:w="115" w:type="dxa"/>
            </w:tcMar>
            <w:vAlign w:val="bottom"/>
          </w:tcPr>
          <w:p w14:paraId="2B021B56" w14:textId="77777777" w:rsidR="0018367F" w:rsidRDefault="0018367F" w:rsidP="007A43DE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Monday</w:t>
            </w:r>
          </w:p>
        </w:tc>
        <w:tc>
          <w:tcPr>
            <w:tcW w:w="2447" w:type="dxa"/>
            <w:noWrap/>
            <w:tcMar>
              <w:left w:w="115" w:type="dxa"/>
              <w:bottom w:w="58" w:type="dxa"/>
              <w:right w:w="115" w:type="dxa"/>
            </w:tcMar>
            <w:vAlign w:val="bottom"/>
          </w:tcPr>
          <w:p w14:paraId="0ADF8F28" w14:textId="77777777" w:rsidR="0018367F" w:rsidRDefault="0018367F" w:rsidP="007A43DE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Tuesday</w:t>
            </w:r>
          </w:p>
        </w:tc>
        <w:tc>
          <w:tcPr>
            <w:tcW w:w="2449" w:type="dxa"/>
            <w:noWrap/>
            <w:tcMar>
              <w:left w:w="115" w:type="dxa"/>
              <w:bottom w:w="58" w:type="dxa"/>
              <w:right w:w="115" w:type="dxa"/>
            </w:tcMar>
            <w:vAlign w:val="bottom"/>
          </w:tcPr>
          <w:p w14:paraId="3D83AE00" w14:textId="77777777" w:rsidR="0018367F" w:rsidRDefault="0018367F" w:rsidP="007A43DE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Wednesday</w:t>
            </w:r>
          </w:p>
        </w:tc>
        <w:tc>
          <w:tcPr>
            <w:tcW w:w="2449" w:type="dxa"/>
            <w:noWrap/>
            <w:tcMar>
              <w:left w:w="115" w:type="dxa"/>
              <w:bottom w:w="58" w:type="dxa"/>
              <w:right w:w="115" w:type="dxa"/>
            </w:tcMar>
            <w:vAlign w:val="bottom"/>
          </w:tcPr>
          <w:p w14:paraId="7FB6FFE0" w14:textId="77777777" w:rsidR="0018367F" w:rsidRDefault="0018367F" w:rsidP="007A43DE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Thursday</w:t>
            </w:r>
          </w:p>
        </w:tc>
        <w:tc>
          <w:tcPr>
            <w:tcW w:w="2447" w:type="dxa"/>
            <w:noWrap/>
            <w:tcMar>
              <w:left w:w="115" w:type="dxa"/>
              <w:bottom w:w="58" w:type="dxa"/>
              <w:right w:w="115" w:type="dxa"/>
            </w:tcMar>
            <w:vAlign w:val="bottom"/>
          </w:tcPr>
          <w:p w14:paraId="2A833853" w14:textId="77777777" w:rsidR="0018367F" w:rsidRDefault="0018367F" w:rsidP="007A43DE">
            <w:pPr>
              <w:pStyle w:val="Weekdays"/>
              <w:rPr>
                <w:sz w:val="18"/>
              </w:rPr>
            </w:pPr>
            <w:r>
              <w:rPr>
                <w:sz w:val="18"/>
              </w:rPr>
              <w:t>Friday</w:t>
            </w:r>
          </w:p>
        </w:tc>
      </w:tr>
      <w:tr w:rsidR="0018367F" w14:paraId="160DC20D" w14:textId="77777777" w:rsidTr="007A43DE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CD9A77B" w14:textId="77777777" w:rsidR="0018367F" w:rsidRDefault="0018367F" w:rsidP="007A43DE">
            <w:pPr>
              <w:pStyle w:val="Dates"/>
              <w:jc w:val="center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4FAF686" w14:textId="77777777" w:rsidR="0018367F" w:rsidRDefault="0018367F" w:rsidP="007A43DE">
            <w:pPr>
              <w:pStyle w:val="Dates"/>
              <w:jc w:val="center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AD0282E" w14:textId="77777777" w:rsidR="0018367F" w:rsidRDefault="0018367F" w:rsidP="007A43DE">
            <w:pPr>
              <w:pStyle w:val="Dates"/>
              <w:jc w:val="center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0B33555" w14:textId="2840F842" w:rsidR="00D42777" w:rsidRPr="0018367F" w:rsidRDefault="00D42777" w:rsidP="00C6470D">
            <w:pPr>
              <w:pStyle w:val="Dates"/>
              <w:jc w:val="center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611AFDA" w14:textId="4333DDB6" w:rsidR="0018367F" w:rsidRDefault="00C6470D" w:rsidP="0018367F">
            <w:pPr>
              <w:pStyle w:val="Dates"/>
            </w:pPr>
            <w:r>
              <w:t>1</w:t>
            </w:r>
          </w:p>
          <w:p w14:paraId="1F944452" w14:textId="37F9F571" w:rsidR="00D42777" w:rsidRDefault="00DF5256" w:rsidP="0018367F">
            <w:pPr>
              <w:pStyle w:val="Dates"/>
            </w:pPr>
            <w:r w:rsidRPr="00433EA2">
              <w:rPr>
                <w:sz w:val="40"/>
                <w:szCs w:val="40"/>
              </w:rPr>
              <w:t>No Games</w:t>
            </w:r>
          </w:p>
        </w:tc>
      </w:tr>
      <w:tr w:rsidR="00D42777" w14:paraId="30D40577" w14:textId="77777777" w:rsidTr="007A43DE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8DA3268" w14:textId="5ED2EA14" w:rsidR="00D42777" w:rsidRDefault="00C6470D" w:rsidP="00D42777">
            <w:pPr>
              <w:pStyle w:val="Dates"/>
            </w:pPr>
            <w:r>
              <w:t>4</w:t>
            </w:r>
          </w:p>
          <w:p w14:paraId="0CDB1A61" w14:textId="77777777" w:rsidR="001A0195" w:rsidRDefault="001A0195" w:rsidP="001A0195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Four Square</w:t>
            </w:r>
          </w:p>
          <w:p w14:paraId="4C8FB1C9" w14:textId="77777777" w:rsidR="001A0195" w:rsidRDefault="001A0195" w:rsidP="001A0195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Shuffleboard</w:t>
            </w:r>
          </w:p>
          <w:p w14:paraId="3FA44EDA" w14:textId="77777777" w:rsidR="001A0195" w:rsidRDefault="001A0195" w:rsidP="001A0195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Knockout</w:t>
            </w:r>
          </w:p>
          <w:p w14:paraId="1D71CB14" w14:textId="77777777" w:rsidR="001A0195" w:rsidRDefault="001A0195" w:rsidP="001A0195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3188757D" w14:textId="77777777" w:rsidR="001A0195" w:rsidRDefault="001A0195" w:rsidP="001A0195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5B10113A" w14:textId="305F25C1" w:rsidR="001A0195" w:rsidRPr="00322C7C" w:rsidRDefault="001A0195" w:rsidP="001A0195">
            <w:pPr>
              <w:pStyle w:val="Dates"/>
              <w:jc w:val="center"/>
              <w:rPr>
                <w:sz w:val="16"/>
                <w:szCs w:val="16"/>
              </w:rPr>
            </w:pPr>
            <w:r w:rsidRPr="00322C7C">
              <w:rPr>
                <w:sz w:val="16"/>
                <w:szCs w:val="16"/>
              </w:rPr>
              <w:t>1</w:t>
            </w:r>
            <w:r w:rsidR="0034010E">
              <w:rPr>
                <w:sz w:val="16"/>
                <w:szCs w:val="16"/>
              </w:rPr>
              <w:t>2 - 3</w:t>
            </w:r>
            <w:r w:rsidRPr="00322C7C">
              <w:rPr>
                <w:sz w:val="16"/>
                <w:szCs w:val="16"/>
              </w:rPr>
              <w:t>pm Ages 6-11, 12-15</w:t>
            </w:r>
          </w:p>
          <w:p w14:paraId="55CC96C6" w14:textId="1DDDA867" w:rsidR="00D42777" w:rsidRPr="00891A09" w:rsidRDefault="00D42777" w:rsidP="00D42777">
            <w:pPr>
              <w:pStyle w:val="Dates"/>
              <w:jc w:val="center"/>
              <w:rPr>
                <w:sz w:val="40"/>
                <w:szCs w:val="40"/>
              </w:rPr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4C0FF5A" w14:textId="0D52AABB" w:rsidR="00D42777" w:rsidRDefault="00C6470D" w:rsidP="00D42777">
            <w:pPr>
              <w:pStyle w:val="Dates"/>
            </w:pPr>
            <w:r>
              <w:t>5</w:t>
            </w:r>
          </w:p>
          <w:p w14:paraId="7B4AEA25" w14:textId="77777777" w:rsidR="001A0195" w:rsidRPr="00991DB9" w:rsidRDefault="001A0195" w:rsidP="001A0195">
            <w:pPr>
              <w:pStyle w:val="Dates"/>
              <w:jc w:val="center"/>
              <w:rPr>
                <w:sz w:val="18"/>
                <w:szCs w:val="18"/>
              </w:rPr>
            </w:pPr>
            <w:r w:rsidRPr="00991DB9">
              <w:rPr>
                <w:sz w:val="18"/>
                <w:szCs w:val="18"/>
              </w:rPr>
              <w:t>Soccer Tournament</w:t>
            </w:r>
          </w:p>
          <w:p w14:paraId="04057ED0" w14:textId="77777777" w:rsidR="001A0195" w:rsidRPr="00991DB9" w:rsidRDefault="001A0195" w:rsidP="001A0195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61DE9E4B" w14:textId="77777777" w:rsidR="001A0195" w:rsidRPr="00991DB9" w:rsidRDefault="001A0195" w:rsidP="001A0195">
            <w:pPr>
              <w:pStyle w:val="Dates"/>
              <w:jc w:val="center"/>
              <w:rPr>
                <w:sz w:val="18"/>
                <w:szCs w:val="18"/>
              </w:rPr>
            </w:pPr>
            <w:r w:rsidRPr="00991DB9">
              <w:rPr>
                <w:sz w:val="18"/>
                <w:szCs w:val="18"/>
              </w:rPr>
              <w:t>Modified Games</w:t>
            </w:r>
          </w:p>
          <w:p w14:paraId="346B8DF2" w14:textId="77777777" w:rsidR="001A0195" w:rsidRPr="00991DB9" w:rsidRDefault="001A0195" w:rsidP="001A0195">
            <w:pPr>
              <w:pStyle w:val="Dates"/>
              <w:jc w:val="center"/>
              <w:rPr>
                <w:sz w:val="18"/>
                <w:szCs w:val="18"/>
              </w:rPr>
            </w:pPr>
          </w:p>
          <w:p w14:paraId="1B10D5DF" w14:textId="015554D8" w:rsidR="00D42777" w:rsidRPr="0034010E" w:rsidRDefault="001A0195" w:rsidP="001A0195">
            <w:pPr>
              <w:pStyle w:val="Dates"/>
              <w:jc w:val="center"/>
              <w:rPr>
                <w:sz w:val="14"/>
                <w:szCs w:val="14"/>
              </w:rPr>
            </w:pPr>
            <w:r w:rsidRPr="0034010E">
              <w:rPr>
                <w:sz w:val="14"/>
                <w:szCs w:val="14"/>
              </w:rPr>
              <w:t>1</w:t>
            </w:r>
            <w:r w:rsidR="0034010E" w:rsidRPr="0034010E">
              <w:rPr>
                <w:sz w:val="14"/>
                <w:szCs w:val="14"/>
              </w:rPr>
              <w:t>1:30</w:t>
            </w:r>
            <w:r w:rsidRPr="0034010E">
              <w:rPr>
                <w:sz w:val="14"/>
                <w:szCs w:val="14"/>
              </w:rPr>
              <w:t xml:space="preserve"> – </w:t>
            </w:r>
            <w:r w:rsidR="0034010E" w:rsidRPr="0034010E">
              <w:rPr>
                <w:sz w:val="14"/>
                <w:szCs w:val="14"/>
              </w:rPr>
              <w:t>1:30</w:t>
            </w:r>
            <w:r w:rsidRPr="0034010E">
              <w:rPr>
                <w:sz w:val="14"/>
                <w:szCs w:val="14"/>
              </w:rPr>
              <w:t>pm Ages 6-11, 12-15</w:t>
            </w: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FE98BFF" w14:textId="577F600C" w:rsidR="00D42777" w:rsidRDefault="00C6470D" w:rsidP="00D42777">
            <w:pPr>
              <w:pStyle w:val="Dates"/>
              <w:rPr>
                <w:sz w:val="18"/>
              </w:rPr>
            </w:pPr>
            <w:r>
              <w:rPr>
                <w:sz w:val="18"/>
              </w:rPr>
              <w:t>6</w:t>
            </w:r>
          </w:p>
          <w:p w14:paraId="6DACBA7B" w14:textId="77777777" w:rsidR="00D42777" w:rsidRDefault="00D42777" w:rsidP="00D42777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Volleyball Tournament</w:t>
            </w:r>
          </w:p>
          <w:p w14:paraId="74954FFB" w14:textId="77777777" w:rsidR="0034010E" w:rsidRDefault="0034010E" w:rsidP="00D42777">
            <w:pPr>
              <w:pStyle w:val="Dates"/>
              <w:jc w:val="center"/>
              <w:rPr>
                <w:sz w:val="18"/>
              </w:rPr>
            </w:pPr>
          </w:p>
          <w:p w14:paraId="167B02D6" w14:textId="613620CD" w:rsidR="00D42777" w:rsidRDefault="00D42777" w:rsidP="00D42777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33B9EA8A" w14:textId="77777777" w:rsidR="0034010E" w:rsidRDefault="0034010E" w:rsidP="00D42777">
            <w:pPr>
              <w:pStyle w:val="Dates"/>
              <w:jc w:val="center"/>
              <w:rPr>
                <w:sz w:val="18"/>
              </w:rPr>
            </w:pPr>
          </w:p>
          <w:p w14:paraId="082892DA" w14:textId="1F2A4586" w:rsidR="00D42777" w:rsidRDefault="00D42777" w:rsidP="00D42777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Cooperative Games</w:t>
            </w:r>
          </w:p>
          <w:p w14:paraId="64BA8BE9" w14:textId="77777777" w:rsidR="0034010E" w:rsidRDefault="0034010E" w:rsidP="00D42777">
            <w:pPr>
              <w:pStyle w:val="Dates"/>
              <w:jc w:val="center"/>
              <w:rPr>
                <w:sz w:val="18"/>
              </w:rPr>
            </w:pPr>
          </w:p>
          <w:p w14:paraId="17967723" w14:textId="41A49006" w:rsidR="00D42777" w:rsidRPr="0034010E" w:rsidRDefault="00D42777" w:rsidP="00D42777">
            <w:pPr>
              <w:pStyle w:val="Dates"/>
              <w:jc w:val="center"/>
              <w:rPr>
                <w:sz w:val="16"/>
                <w:szCs w:val="16"/>
              </w:rPr>
            </w:pPr>
            <w:r w:rsidRPr="0034010E">
              <w:rPr>
                <w:sz w:val="16"/>
                <w:szCs w:val="16"/>
              </w:rPr>
              <w:t>1</w:t>
            </w:r>
            <w:r w:rsidR="0034010E" w:rsidRPr="0034010E">
              <w:rPr>
                <w:sz w:val="16"/>
                <w:szCs w:val="16"/>
              </w:rPr>
              <w:t>2</w:t>
            </w:r>
            <w:r w:rsidRPr="0034010E">
              <w:rPr>
                <w:sz w:val="16"/>
                <w:szCs w:val="16"/>
              </w:rPr>
              <w:t xml:space="preserve"> – 3pm Ages 6-11, 12-15</w:t>
            </w:r>
          </w:p>
          <w:p w14:paraId="02652733" w14:textId="77777777" w:rsidR="00D42777" w:rsidRDefault="00D42777" w:rsidP="00D42777">
            <w:pPr>
              <w:pStyle w:val="Dates"/>
              <w:jc w:val="center"/>
              <w:rPr>
                <w:sz w:val="18"/>
              </w:rPr>
            </w:pPr>
          </w:p>
          <w:p w14:paraId="70FF6C56" w14:textId="77777777" w:rsidR="00D42777" w:rsidRDefault="00D42777" w:rsidP="0034010E">
            <w:pPr>
              <w:pStyle w:val="Dates"/>
              <w:jc w:val="center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1EC157B" w14:textId="7CCCD794" w:rsidR="00D42777" w:rsidRDefault="00C6470D" w:rsidP="00D42777">
            <w:pPr>
              <w:pStyle w:val="Dates"/>
            </w:pPr>
            <w:r>
              <w:t>7</w:t>
            </w:r>
          </w:p>
          <w:p w14:paraId="2900DB70" w14:textId="77777777" w:rsidR="00D42777" w:rsidRDefault="00D42777" w:rsidP="00D42777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Kickball Tournament</w:t>
            </w:r>
          </w:p>
          <w:p w14:paraId="20EF23AB" w14:textId="77777777" w:rsidR="00D42777" w:rsidRDefault="00D42777" w:rsidP="00D42777">
            <w:pPr>
              <w:pStyle w:val="Dates"/>
              <w:jc w:val="center"/>
              <w:rPr>
                <w:sz w:val="18"/>
              </w:rPr>
            </w:pPr>
          </w:p>
          <w:p w14:paraId="113811A5" w14:textId="77777777" w:rsidR="00D42777" w:rsidRDefault="00D42777" w:rsidP="00D42777">
            <w:pPr>
              <w:pStyle w:val="Dates"/>
              <w:jc w:val="center"/>
              <w:rPr>
                <w:sz w:val="18"/>
              </w:rPr>
            </w:pPr>
            <w:r>
              <w:rPr>
                <w:sz w:val="18"/>
              </w:rPr>
              <w:t>Modified Games</w:t>
            </w:r>
          </w:p>
          <w:p w14:paraId="2F099519" w14:textId="77777777" w:rsidR="00D42777" w:rsidRDefault="00D42777" w:rsidP="00D42777">
            <w:pPr>
              <w:pStyle w:val="Dates"/>
              <w:jc w:val="center"/>
              <w:rPr>
                <w:sz w:val="18"/>
              </w:rPr>
            </w:pPr>
          </w:p>
          <w:p w14:paraId="1DA9B5BA" w14:textId="3306829A" w:rsidR="00D42777" w:rsidRPr="0034010E" w:rsidRDefault="00010A13" w:rsidP="00D42777">
            <w:pPr>
              <w:pStyle w:val="Dates"/>
              <w:jc w:val="center"/>
              <w:rPr>
                <w:sz w:val="14"/>
                <w:szCs w:val="14"/>
              </w:rPr>
            </w:pPr>
            <w:r w:rsidRPr="00B02648">
              <w:rPr>
                <w:sz w:val="14"/>
                <w:szCs w:val="14"/>
              </w:rPr>
              <w:t>1</w:t>
            </w:r>
            <w:r w:rsidR="00055EAD">
              <w:rPr>
                <w:sz w:val="14"/>
                <w:szCs w:val="14"/>
              </w:rPr>
              <w:t>2</w:t>
            </w:r>
            <w:r w:rsidRPr="00B02648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B02648">
              <w:rPr>
                <w:sz w:val="14"/>
                <w:szCs w:val="14"/>
              </w:rPr>
              <w:t xml:space="preserve">0 – </w:t>
            </w:r>
            <w:r w:rsidR="00055EAD">
              <w:rPr>
                <w:sz w:val="14"/>
                <w:szCs w:val="14"/>
              </w:rPr>
              <w:t>3</w:t>
            </w:r>
            <w:r w:rsidRPr="00B02648">
              <w:rPr>
                <w:sz w:val="14"/>
                <w:szCs w:val="14"/>
              </w:rPr>
              <w:t>:</w:t>
            </w:r>
            <w:r w:rsidR="00055EAD">
              <w:rPr>
                <w:sz w:val="14"/>
                <w:szCs w:val="14"/>
              </w:rPr>
              <w:t>0</w:t>
            </w:r>
            <w:r w:rsidRPr="00B02648">
              <w:rPr>
                <w:sz w:val="14"/>
                <w:szCs w:val="14"/>
              </w:rPr>
              <w:t>0pm Ages 6-11, 12-15</w:t>
            </w: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2AD6BA7" w14:textId="4FCCC8B3" w:rsidR="00D42777" w:rsidRPr="00271378" w:rsidRDefault="00C6470D" w:rsidP="00D42777">
            <w:pPr>
              <w:pStyle w:val="Dates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  <w:p w14:paraId="7FCE8512" w14:textId="698A22B3" w:rsidR="00D42777" w:rsidRPr="00271378" w:rsidRDefault="0009334C" w:rsidP="00D42777">
            <w:pPr>
              <w:pStyle w:val="Dates"/>
              <w:jc w:val="center"/>
              <w:rPr>
                <w:sz w:val="18"/>
                <w:szCs w:val="18"/>
              </w:rPr>
            </w:pPr>
            <w:r w:rsidRPr="00891A09">
              <w:rPr>
                <w:sz w:val="40"/>
                <w:szCs w:val="40"/>
              </w:rPr>
              <w:t>No Games</w:t>
            </w:r>
          </w:p>
        </w:tc>
      </w:tr>
      <w:tr w:rsidR="00D42777" w14:paraId="46C2AE59" w14:textId="77777777" w:rsidTr="007A43DE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C0F6E1E" w14:textId="6D70A4B8" w:rsidR="00D42777" w:rsidRPr="003D68EA" w:rsidRDefault="00D42777" w:rsidP="001A0195">
            <w:pPr>
              <w:pStyle w:val="Dates"/>
              <w:rPr>
                <w:sz w:val="18"/>
              </w:rPr>
            </w:pPr>
            <w:r>
              <w:rPr>
                <w:sz w:val="18"/>
              </w:rPr>
              <w:t>1</w:t>
            </w:r>
            <w:r w:rsidR="00C6470D">
              <w:rPr>
                <w:sz w:val="18"/>
              </w:rPr>
              <w:t>1</w:t>
            </w:r>
          </w:p>
          <w:p w14:paraId="28E1F517" w14:textId="77777777" w:rsidR="001A0195" w:rsidRPr="00322C7C" w:rsidRDefault="001A0195" w:rsidP="0034010E">
            <w:pPr>
              <w:pStyle w:val="Dates"/>
              <w:rPr>
                <w:sz w:val="16"/>
                <w:szCs w:val="16"/>
              </w:rPr>
            </w:pPr>
          </w:p>
          <w:p w14:paraId="170022FB" w14:textId="78C19287" w:rsidR="00D42777" w:rsidRPr="003D68EA" w:rsidRDefault="00D42777" w:rsidP="001A0195">
            <w:pPr>
              <w:pStyle w:val="Dates"/>
              <w:jc w:val="center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B4AC5DB" w14:textId="716D85BE" w:rsidR="00D42777" w:rsidRPr="00271378" w:rsidRDefault="00D42777" w:rsidP="00D42777">
            <w:pPr>
              <w:pStyle w:val="Dates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C6470D">
              <w:rPr>
                <w:sz w:val="18"/>
                <w:szCs w:val="18"/>
              </w:rPr>
              <w:t>2</w:t>
            </w:r>
          </w:p>
          <w:p w14:paraId="5941A898" w14:textId="530F0C5D" w:rsidR="00D42777" w:rsidRPr="00F1074A" w:rsidRDefault="00D42777" w:rsidP="00C6470D">
            <w:pPr>
              <w:pStyle w:val="Dates"/>
              <w:jc w:val="center"/>
              <w:rPr>
                <w:sz w:val="16"/>
                <w:szCs w:val="16"/>
              </w:rPr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6EDA264" w14:textId="42B5EDFF" w:rsidR="00D42777" w:rsidRDefault="00D42777" w:rsidP="00D42777">
            <w:pPr>
              <w:pStyle w:val="Dates"/>
            </w:pPr>
            <w:r>
              <w:t>1</w:t>
            </w:r>
            <w:r w:rsidR="00C6470D">
              <w:t>3</w:t>
            </w:r>
          </w:p>
          <w:p w14:paraId="1D5844BF" w14:textId="77777777" w:rsidR="00D42777" w:rsidRPr="00891A09" w:rsidRDefault="00D42777" w:rsidP="00D42777">
            <w:pPr>
              <w:pStyle w:val="Dates"/>
              <w:jc w:val="center"/>
              <w:rPr>
                <w:sz w:val="16"/>
                <w:szCs w:val="16"/>
              </w:rPr>
            </w:pPr>
          </w:p>
          <w:p w14:paraId="5E5202E4" w14:textId="63070655" w:rsidR="00D42777" w:rsidRPr="007D3C09" w:rsidRDefault="00D42777" w:rsidP="001A0195">
            <w:pPr>
              <w:pStyle w:val="Dates"/>
              <w:jc w:val="center"/>
              <w:rPr>
                <w:sz w:val="40"/>
                <w:szCs w:val="40"/>
              </w:rPr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B45C4D1" w14:textId="16548E0E" w:rsidR="00D42777" w:rsidRDefault="00D42777" w:rsidP="00D42777">
            <w:pPr>
              <w:pStyle w:val="Dates"/>
            </w:pPr>
            <w:r>
              <w:t>1</w:t>
            </w:r>
            <w:r w:rsidR="00C6470D">
              <w:t>4</w:t>
            </w:r>
          </w:p>
          <w:p w14:paraId="29FC9164" w14:textId="1F8ADA00" w:rsidR="00D42777" w:rsidRDefault="00D42777" w:rsidP="00F410EC">
            <w:pPr>
              <w:pStyle w:val="Dates"/>
              <w:jc w:val="center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9627528" w14:textId="0888658D" w:rsidR="00D42777" w:rsidRPr="00271378" w:rsidRDefault="00D42777" w:rsidP="00D42777">
            <w:pPr>
              <w:pStyle w:val="Dates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C6470D">
              <w:rPr>
                <w:sz w:val="18"/>
                <w:szCs w:val="18"/>
              </w:rPr>
              <w:t>5</w:t>
            </w:r>
          </w:p>
          <w:p w14:paraId="398BE450" w14:textId="2CD9F3CA" w:rsidR="00D42777" w:rsidRDefault="00D42777" w:rsidP="00D42777">
            <w:pPr>
              <w:pStyle w:val="Dates"/>
              <w:jc w:val="center"/>
            </w:pPr>
          </w:p>
        </w:tc>
      </w:tr>
      <w:tr w:rsidR="00D42777" w14:paraId="169A88FB" w14:textId="77777777" w:rsidTr="007A43DE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A76BA4" w14:textId="3A502FB2" w:rsidR="00D42777" w:rsidRDefault="00D42777" w:rsidP="00D42777">
            <w:pPr>
              <w:pStyle w:val="Dates"/>
            </w:pPr>
            <w:r>
              <w:t>1</w:t>
            </w:r>
            <w:r w:rsidR="00C6470D">
              <w:t>8</w:t>
            </w:r>
          </w:p>
          <w:p w14:paraId="308F2E39" w14:textId="77777777" w:rsidR="00D42777" w:rsidRDefault="00D42777" w:rsidP="00D42777">
            <w:pPr>
              <w:pStyle w:val="Dates"/>
              <w:jc w:val="center"/>
              <w:rPr>
                <w:sz w:val="18"/>
              </w:rPr>
            </w:pPr>
          </w:p>
          <w:p w14:paraId="7FED2123" w14:textId="77777777" w:rsidR="00D42777" w:rsidRDefault="00D42777" w:rsidP="00D42777">
            <w:pPr>
              <w:pStyle w:val="Dates"/>
              <w:jc w:val="center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71D3327" w14:textId="23EEF7BB" w:rsidR="00D42777" w:rsidRPr="00E9690A" w:rsidRDefault="00C6470D" w:rsidP="00D42777">
            <w:pPr>
              <w:pStyle w:val="Dates"/>
            </w:pPr>
            <w:r>
              <w:t>19</w:t>
            </w:r>
          </w:p>
          <w:p w14:paraId="7D9F789B" w14:textId="77777777" w:rsidR="00D42777" w:rsidRDefault="00D42777" w:rsidP="00F410EC">
            <w:pPr>
              <w:pStyle w:val="Dates"/>
              <w:jc w:val="center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9E2C6AC" w14:textId="71F0DF73" w:rsidR="00D42777" w:rsidRPr="00271378" w:rsidRDefault="00D42777" w:rsidP="00D42777">
            <w:pPr>
              <w:pStyle w:val="Dates"/>
              <w:rPr>
                <w:sz w:val="18"/>
              </w:rPr>
            </w:pPr>
            <w:r>
              <w:rPr>
                <w:sz w:val="18"/>
              </w:rPr>
              <w:t>2</w:t>
            </w:r>
            <w:r w:rsidR="00C6470D">
              <w:rPr>
                <w:sz w:val="18"/>
              </w:rPr>
              <w:t>0</w:t>
            </w:r>
          </w:p>
          <w:p w14:paraId="3BEC91C5" w14:textId="744E3E7E" w:rsidR="00D42777" w:rsidRDefault="00D42777" w:rsidP="00D42777">
            <w:pPr>
              <w:pStyle w:val="Dates"/>
            </w:pP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DA111DF" w14:textId="1C2B0685" w:rsidR="00D42777" w:rsidRDefault="00D42777" w:rsidP="00D42777">
            <w:pPr>
              <w:pStyle w:val="Dates"/>
            </w:pPr>
            <w:r>
              <w:t>2</w:t>
            </w:r>
            <w:r w:rsidR="00C6470D">
              <w:t>1</w:t>
            </w:r>
          </w:p>
          <w:p w14:paraId="27379A04" w14:textId="78C05697" w:rsidR="00D42777" w:rsidRDefault="00D42777" w:rsidP="00D42777">
            <w:pPr>
              <w:pStyle w:val="Dates"/>
            </w:pP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B1C44A0" w14:textId="2D9C5CD2" w:rsidR="00D42777" w:rsidRPr="00271378" w:rsidRDefault="00D42777" w:rsidP="00D42777">
            <w:pPr>
              <w:pStyle w:val="Dates"/>
              <w:rPr>
                <w:sz w:val="18"/>
              </w:rPr>
            </w:pPr>
            <w:r>
              <w:rPr>
                <w:sz w:val="18"/>
              </w:rPr>
              <w:t>2</w:t>
            </w:r>
            <w:r w:rsidR="00C6470D">
              <w:rPr>
                <w:sz w:val="18"/>
              </w:rPr>
              <w:t>2</w:t>
            </w:r>
          </w:p>
          <w:p w14:paraId="28887919" w14:textId="05C6D193" w:rsidR="00D42777" w:rsidRDefault="00D42777" w:rsidP="00D42777">
            <w:pPr>
              <w:pStyle w:val="Dates"/>
              <w:jc w:val="center"/>
            </w:pPr>
          </w:p>
        </w:tc>
      </w:tr>
      <w:tr w:rsidR="0018367F" w14:paraId="047D1A1A" w14:textId="77777777" w:rsidTr="007A43DE">
        <w:trPr>
          <w:trHeight w:hRule="exact" w:val="1872"/>
        </w:trPr>
        <w:tc>
          <w:tcPr>
            <w:tcW w:w="2448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185B0F1" w14:textId="6D02E377" w:rsidR="0018367F" w:rsidRDefault="00D42777" w:rsidP="00D42777">
            <w:pPr>
              <w:pStyle w:val="Dates"/>
            </w:pPr>
            <w:r>
              <w:t>2</w:t>
            </w:r>
            <w:r w:rsidR="00C6470D">
              <w:t>5</w:t>
            </w: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0E1EA63" w14:textId="1ED2AFC3" w:rsidR="0018367F" w:rsidRDefault="00D42777" w:rsidP="00D42777">
            <w:pPr>
              <w:pStyle w:val="Dates"/>
            </w:pPr>
            <w:r>
              <w:t>2</w:t>
            </w:r>
            <w:r w:rsidR="00C6470D">
              <w:t>6</w:t>
            </w: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E9B3D4" w14:textId="02253629" w:rsidR="0018367F" w:rsidRPr="00DC1E4F" w:rsidRDefault="00D42777" w:rsidP="00D42777">
            <w:pPr>
              <w:pStyle w:val="Dates"/>
            </w:pPr>
            <w:r>
              <w:t>2</w:t>
            </w:r>
            <w:r w:rsidR="00C6470D">
              <w:t>7</w:t>
            </w:r>
          </w:p>
        </w:tc>
        <w:tc>
          <w:tcPr>
            <w:tcW w:w="244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1A49A04" w14:textId="3143B33A" w:rsidR="0018367F" w:rsidRPr="00D42777" w:rsidRDefault="00D42777" w:rsidP="00D42777">
            <w:pPr>
              <w:pStyle w:val="Dates"/>
            </w:pPr>
            <w:r w:rsidRPr="00D42777">
              <w:t>2</w:t>
            </w:r>
            <w:r w:rsidR="00C6470D">
              <w:t>8</w:t>
            </w:r>
          </w:p>
        </w:tc>
        <w:tc>
          <w:tcPr>
            <w:tcW w:w="2447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2B568AB" w14:textId="7D64EE25" w:rsidR="0018367F" w:rsidRDefault="00C6470D" w:rsidP="00D42777">
            <w:pPr>
              <w:pStyle w:val="Dates"/>
            </w:pPr>
            <w:r>
              <w:t>29</w:t>
            </w:r>
          </w:p>
        </w:tc>
      </w:tr>
    </w:tbl>
    <w:p w14:paraId="4E5F10D8" w14:textId="77777777" w:rsidR="002F4C64" w:rsidRDefault="002F4C64" w:rsidP="002F4C64">
      <w:pPr>
        <w:jc w:val="center"/>
        <w:rPr>
          <w:sz w:val="36"/>
        </w:rPr>
      </w:pPr>
    </w:p>
    <w:p w14:paraId="3015FE2F" w14:textId="77777777" w:rsidR="0018367F" w:rsidRDefault="0018367F" w:rsidP="002F4C64">
      <w:pPr>
        <w:jc w:val="center"/>
        <w:rPr>
          <w:sz w:val="36"/>
        </w:rPr>
      </w:pPr>
    </w:p>
    <w:p w14:paraId="56C525D1" w14:textId="77777777" w:rsidR="0018367F" w:rsidRDefault="0018367F" w:rsidP="002F4C64">
      <w:pPr>
        <w:jc w:val="center"/>
        <w:rPr>
          <w:sz w:val="36"/>
        </w:rPr>
      </w:pPr>
    </w:p>
    <w:p w14:paraId="6448AD79" w14:textId="77777777" w:rsidR="0018367F" w:rsidRDefault="0018367F" w:rsidP="002F4C64">
      <w:pPr>
        <w:jc w:val="center"/>
        <w:rPr>
          <w:sz w:val="36"/>
        </w:rPr>
      </w:pPr>
    </w:p>
    <w:p w14:paraId="5333E009" w14:textId="77777777" w:rsidR="0018367F" w:rsidRDefault="0018367F" w:rsidP="002F4C64">
      <w:pPr>
        <w:jc w:val="center"/>
        <w:rPr>
          <w:sz w:val="36"/>
        </w:rPr>
      </w:pPr>
    </w:p>
    <w:p w14:paraId="08269463" w14:textId="77777777" w:rsidR="0018367F" w:rsidRDefault="0018367F" w:rsidP="002F4C64">
      <w:pPr>
        <w:jc w:val="center"/>
        <w:rPr>
          <w:sz w:val="36"/>
        </w:rPr>
      </w:pPr>
    </w:p>
    <w:p w14:paraId="4B1748A5" w14:textId="77777777" w:rsidR="0018367F" w:rsidRDefault="0018367F" w:rsidP="002F4C64">
      <w:pPr>
        <w:jc w:val="center"/>
        <w:rPr>
          <w:sz w:val="36"/>
        </w:rPr>
      </w:pPr>
    </w:p>
    <w:p w14:paraId="574AC200" w14:textId="77777777" w:rsidR="0018367F" w:rsidRDefault="0018367F" w:rsidP="002F4C64">
      <w:pPr>
        <w:jc w:val="center"/>
        <w:rPr>
          <w:sz w:val="36"/>
        </w:rPr>
      </w:pPr>
    </w:p>
    <w:p w14:paraId="6A014E98" w14:textId="77777777" w:rsidR="0018367F" w:rsidRDefault="0018367F" w:rsidP="002F4C64">
      <w:pPr>
        <w:jc w:val="center"/>
        <w:rPr>
          <w:sz w:val="36"/>
        </w:rPr>
      </w:pPr>
    </w:p>
    <w:p w14:paraId="4F30F9D4" w14:textId="77777777" w:rsidR="0018367F" w:rsidRDefault="0018367F" w:rsidP="002F4C64">
      <w:pPr>
        <w:jc w:val="center"/>
        <w:rPr>
          <w:sz w:val="36"/>
        </w:rPr>
      </w:pPr>
    </w:p>
    <w:p w14:paraId="24ED2757" w14:textId="77777777" w:rsidR="0018367F" w:rsidRDefault="0018367F" w:rsidP="002F4C64">
      <w:pPr>
        <w:jc w:val="center"/>
        <w:rPr>
          <w:sz w:val="36"/>
        </w:rPr>
      </w:pPr>
    </w:p>
    <w:p w14:paraId="390AE89B" w14:textId="77777777" w:rsidR="0018367F" w:rsidRDefault="0018367F" w:rsidP="002F4C64">
      <w:pPr>
        <w:jc w:val="center"/>
        <w:rPr>
          <w:sz w:val="36"/>
        </w:rPr>
      </w:pPr>
    </w:p>
    <w:p w14:paraId="728A5E65" w14:textId="77777777" w:rsidR="0018367F" w:rsidRDefault="0018367F" w:rsidP="002F4C64">
      <w:pPr>
        <w:jc w:val="center"/>
        <w:rPr>
          <w:sz w:val="36"/>
        </w:rPr>
      </w:pPr>
    </w:p>
    <w:p w14:paraId="41542B99" w14:textId="77777777" w:rsidR="0018367F" w:rsidRDefault="0018367F" w:rsidP="002F4C64">
      <w:pPr>
        <w:jc w:val="center"/>
        <w:rPr>
          <w:sz w:val="36"/>
        </w:rPr>
      </w:pPr>
    </w:p>
    <w:p w14:paraId="55195D6E" w14:textId="77777777" w:rsidR="0018367F" w:rsidRDefault="0018367F" w:rsidP="002F4C64">
      <w:pPr>
        <w:jc w:val="center"/>
        <w:rPr>
          <w:sz w:val="36"/>
        </w:rPr>
      </w:pPr>
    </w:p>
    <w:p w14:paraId="49221E6D" w14:textId="77777777" w:rsidR="0018367F" w:rsidRDefault="0018367F" w:rsidP="002F4C64">
      <w:pPr>
        <w:jc w:val="center"/>
        <w:rPr>
          <w:sz w:val="36"/>
        </w:rPr>
      </w:pPr>
    </w:p>
    <w:p w14:paraId="3CF610CB" w14:textId="77777777" w:rsidR="0018367F" w:rsidRDefault="0018367F" w:rsidP="002F4C64">
      <w:pPr>
        <w:jc w:val="center"/>
        <w:rPr>
          <w:sz w:val="36"/>
        </w:rPr>
      </w:pPr>
    </w:p>
    <w:p w14:paraId="46EF0361" w14:textId="77777777" w:rsidR="0018367F" w:rsidRDefault="0018367F" w:rsidP="002F4C64">
      <w:pPr>
        <w:jc w:val="center"/>
        <w:rPr>
          <w:sz w:val="36"/>
        </w:rPr>
      </w:pPr>
    </w:p>
    <w:p w14:paraId="5A616C97" w14:textId="77777777" w:rsidR="0018367F" w:rsidRDefault="0018367F" w:rsidP="002F4C64">
      <w:pPr>
        <w:jc w:val="center"/>
        <w:rPr>
          <w:sz w:val="36"/>
        </w:rPr>
      </w:pPr>
    </w:p>
    <w:p w14:paraId="668FBA37" w14:textId="77777777" w:rsidR="0018367F" w:rsidRDefault="0018367F" w:rsidP="002F4C64">
      <w:pPr>
        <w:jc w:val="center"/>
        <w:rPr>
          <w:sz w:val="36"/>
        </w:rPr>
      </w:pPr>
    </w:p>
    <w:p w14:paraId="32E7B642" w14:textId="77777777" w:rsidR="0018367F" w:rsidRDefault="0018367F" w:rsidP="002F4C64">
      <w:pPr>
        <w:jc w:val="center"/>
        <w:rPr>
          <w:sz w:val="36"/>
        </w:rPr>
      </w:pPr>
    </w:p>
    <w:p w14:paraId="7E47D97D" w14:textId="77777777" w:rsidR="0018367F" w:rsidRDefault="0018367F" w:rsidP="002F4C64">
      <w:pPr>
        <w:jc w:val="center"/>
        <w:rPr>
          <w:sz w:val="36"/>
        </w:rPr>
      </w:pPr>
    </w:p>
    <w:p w14:paraId="256F969C" w14:textId="77777777" w:rsidR="0018367F" w:rsidRDefault="0018367F" w:rsidP="002F4C64">
      <w:pPr>
        <w:jc w:val="center"/>
        <w:rPr>
          <w:sz w:val="36"/>
        </w:rPr>
      </w:pPr>
    </w:p>
    <w:p w14:paraId="44F19E70" w14:textId="77777777" w:rsidR="0018367F" w:rsidRDefault="0018367F" w:rsidP="002F4C64">
      <w:pPr>
        <w:jc w:val="center"/>
        <w:rPr>
          <w:sz w:val="36"/>
        </w:rPr>
      </w:pPr>
    </w:p>
    <w:p w14:paraId="0457F845" w14:textId="77777777" w:rsidR="0018367F" w:rsidRDefault="0018367F" w:rsidP="002F4C64">
      <w:pPr>
        <w:jc w:val="center"/>
        <w:rPr>
          <w:sz w:val="36"/>
        </w:rPr>
      </w:pPr>
    </w:p>
    <w:p w14:paraId="3DDC30C7" w14:textId="77777777" w:rsidR="0018367F" w:rsidRDefault="0018367F" w:rsidP="002F4C64">
      <w:pPr>
        <w:jc w:val="center"/>
        <w:rPr>
          <w:sz w:val="36"/>
        </w:rPr>
      </w:pPr>
    </w:p>
    <w:p w14:paraId="43482799" w14:textId="77777777" w:rsidR="002F4C64" w:rsidRPr="002F4C64" w:rsidRDefault="002F4C64" w:rsidP="002F4C64">
      <w:pPr>
        <w:tabs>
          <w:tab w:val="left" w:pos="5691"/>
        </w:tabs>
      </w:pPr>
    </w:p>
    <w:sectPr w:rsidR="002F4C64" w:rsidRPr="002F4C64">
      <w:pgSz w:w="15840" w:h="12240" w:orient="landscape" w:code="1"/>
      <w:pgMar w:top="180" w:right="1080" w:bottom="36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49B"/>
    <w:rsid w:val="00010A13"/>
    <w:rsid w:val="000324B2"/>
    <w:rsid w:val="00055EAD"/>
    <w:rsid w:val="00066EDA"/>
    <w:rsid w:val="0009334C"/>
    <w:rsid w:val="000B67ED"/>
    <w:rsid w:val="000C45D1"/>
    <w:rsid w:val="0018367F"/>
    <w:rsid w:val="001A0195"/>
    <w:rsid w:val="001D31F5"/>
    <w:rsid w:val="00203999"/>
    <w:rsid w:val="0020617E"/>
    <w:rsid w:val="00265B18"/>
    <w:rsid w:val="00271378"/>
    <w:rsid w:val="002A3499"/>
    <w:rsid w:val="002F4C64"/>
    <w:rsid w:val="00313E4A"/>
    <w:rsid w:val="00322C7C"/>
    <w:rsid w:val="0034010E"/>
    <w:rsid w:val="003A6A3E"/>
    <w:rsid w:val="003C168B"/>
    <w:rsid w:val="003D4EC4"/>
    <w:rsid w:val="003D68EA"/>
    <w:rsid w:val="0043118E"/>
    <w:rsid w:val="00433EA2"/>
    <w:rsid w:val="004738EF"/>
    <w:rsid w:val="004F2AA2"/>
    <w:rsid w:val="004F36E7"/>
    <w:rsid w:val="004F5D91"/>
    <w:rsid w:val="005433AD"/>
    <w:rsid w:val="00565C33"/>
    <w:rsid w:val="0059722F"/>
    <w:rsid w:val="005B074E"/>
    <w:rsid w:val="005B476C"/>
    <w:rsid w:val="00693FF3"/>
    <w:rsid w:val="0070503A"/>
    <w:rsid w:val="007A4389"/>
    <w:rsid w:val="007A43DE"/>
    <w:rsid w:val="007D3C09"/>
    <w:rsid w:val="007E4A5A"/>
    <w:rsid w:val="007E7628"/>
    <w:rsid w:val="007F09B0"/>
    <w:rsid w:val="007F1AD2"/>
    <w:rsid w:val="007F3CB4"/>
    <w:rsid w:val="00814F2E"/>
    <w:rsid w:val="00872DD7"/>
    <w:rsid w:val="00874ED0"/>
    <w:rsid w:val="00891A09"/>
    <w:rsid w:val="008A716D"/>
    <w:rsid w:val="008E6FE9"/>
    <w:rsid w:val="00912848"/>
    <w:rsid w:val="0092364B"/>
    <w:rsid w:val="00991DB9"/>
    <w:rsid w:val="00AA1280"/>
    <w:rsid w:val="00AC4512"/>
    <w:rsid w:val="00AC749B"/>
    <w:rsid w:val="00B02648"/>
    <w:rsid w:val="00B27E57"/>
    <w:rsid w:val="00B3388F"/>
    <w:rsid w:val="00B74A81"/>
    <w:rsid w:val="00B77CDF"/>
    <w:rsid w:val="00BD6E19"/>
    <w:rsid w:val="00BE5A0E"/>
    <w:rsid w:val="00BF585F"/>
    <w:rsid w:val="00C2343C"/>
    <w:rsid w:val="00C6470D"/>
    <w:rsid w:val="00C74CE6"/>
    <w:rsid w:val="00CA50D1"/>
    <w:rsid w:val="00CE36BE"/>
    <w:rsid w:val="00CF1414"/>
    <w:rsid w:val="00CF3BBB"/>
    <w:rsid w:val="00D42777"/>
    <w:rsid w:val="00DC1E4F"/>
    <w:rsid w:val="00DF5256"/>
    <w:rsid w:val="00E54392"/>
    <w:rsid w:val="00E60F9C"/>
    <w:rsid w:val="00E942FA"/>
    <w:rsid w:val="00E9690A"/>
    <w:rsid w:val="00F1074A"/>
    <w:rsid w:val="00F410EC"/>
    <w:rsid w:val="00F64003"/>
    <w:rsid w:val="00F95B08"/>
    <w:rsid w:val="00FC1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D32474A"/>
  <w15:chartTrackingRefBased/>
  <w15:docId w15:val="{6A38001A-2E02-4D50-99DF-3F2D21A76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MonthNames">
    <w:name w:val="Month Names"/>
    <w:basedOn w:val="Normal"/>
    <w:pPr>
      <w:jc w:val="center"/>
    </w:pPr>
    <w:rPr>
      <w:rFonts w:ascii="Century Gothic" w:hAnsi="Century Gothic"/>
      <w:bCs/>
      <w:sz w:val="48"/>
      <w:szCs w:val="20"/>
    </w:rPr>
  </w:style>
  <w:style w:type="paragraph" w:customStyle="1" w:styleId="Dates">
    <w:name w:val="Dates"/>
    <w:basedOn w:val="Normal"/>
    <w:rPr>
      <w:rFonts w:ascii="Century Gothic" w:hAnsi="Century Gothic" w:cs="Arial"/>
      <w:sz w:val="20"/>
      <w:szCs w:val="20"/>
    </w:rPr>
  </w:style>
  <w:style w:type="paragraph" w:customStyle="1" w:styleId="Weekdays">
    <w:name w:val="Weekdays"/>
    <w:basedOn w:val="Normal"/>
    <w:pPr>
      <w:jc w:val="center"/>
    </w:pPr>
    <w:rPr>
      <w:rFonts w:ascii="Century Gothic" w:hAnsi="Century Gothic"/>
      <w:b/>
      <w:spacing w:val="1"/>
      <w:sz w:val="16"/>
      <w:szCs w:val="16"/>
    </w:rPr>
  </w:style>
  <w:style w:type="paragraph" w:styleId="Caption">
    <w:name w:val="caption"/>
    <w:basedOn w:val="Normal"/>
    <w:next w:val="Normal"/>
    <w:qFormat/>
    <w:pPr>
      <w:jc w:val="center"/>
    </w:pPr>
    <w:rPr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MMULLA~1\LOCALS~1\Temp\TCD59.tmp\2008%20calenda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2008 calendar</Template>
  <TotalTime>4</TotalTime>
  <Pages>3</Pages>
  <Words>532</Words>
  <Characters>3140</Characters>
  <Application>Microsoft Office Word</Application>
  <DocSecurity>0</DocSecurity>
  <Lines>628</Lines>
  <Paragraphs>305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June 2008</vt:lpstr>
    </vt:vector>
  </TitlesOfParts>
  <Company>Microsoft Corporation</Company>
  <LinksUpToDate>false</LinksUpToDate>
  <CharactersWithSpaces>3367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2008</dc:title>
  <dc:subject/>
  <dc:creator>Matthew K. Mullaney</dc:creator>
  <cp:keywords/>
  <cp:lastModifiedBy>Karen Grinnan</cp:lastModifiedBy>
  <cp:revision>2</cp:revision>
  <cp:lastPrinted>2013-03-02T14:27:00Z</cp:lastPrinted>
  <dcterms:created xsi:type="dcterms:W3CDTF">2025-06-11T21:02:00Z</dcterms:created>
  <dcterms:modified xsi:type="dcterms:W3CDTF">2025-06-11T21:02:00Z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TC100306541033</vt:lpwstr>
  </property>
  <property fmtid="{D5CDD505-2E9C-101B-9397-08002B2CF9AE}" pid="3" name="GrammarlyDocumentId">
    <vt:lpwstr>5ebbf4c5-7711-4fe4-b46b-20937b9f21ab</vt:lpwstr>
  </property>
</Properties>
</file>